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1F6A1" w14:textId="6953E2B1" w:rsidR="00F45C6D" w:rsidRPr="00F45C6D" w:rsidRDefault="00AA0B86">
      <w:pPr>
        <w:rPr>
          <w:rFonts w:ascii="Arial" w:hAnsi="Arial" w:cs="Arial"/>
          <w:b/>
          <w:caps w:val="0"/>
          <w:sz w:val="18"/>
          <w:szCs w:val="18"/>
        </w:rPr>
      </w:pPr>
      <w:r>
        <w:rPr>
          <w:rFonts w:ascii="Arial" w:hAnsi="Arial" w:cs="Arial"/>
          <w:b/>
          <w:caps w:val="0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C9689" wp14:editId="616B5D25">
                <wp:simplePos x="0" y="0"/>
                <wp:positionH relativeFrom="column">
                  <wp:posOffset>-685800</wp:posOffset>
                </wp:positionH>
                <wp:positionV relativeFrom="paragraph">
                  <wp:posOffset>-431800</wp:posOffset>
                </wp:positionV>
                <wp:extent cx="4489450" cy="431800"/>
                <wp:effectExtent l="0" t="0" r="25400" b="25400"/>
                <wp:wrapNone/>
                <wp:docPr id="76704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75AF1" w14:textId="22904837" w:rsidR="00AA0B86" w:rsidRPr="00AA0B86" w:rsidRDefault="008C3B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380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All Blue text should be </w:t>
                            </w:r>
                            <w:r w:rsidRPr="00E00D41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delete</w:t>
                            </w:r>
                            <w:r w:rsidR="0038188A" w:rsidRPr="00E00D41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D</w:t>
                            </w:r>
                            <w:r w:rsidRPr="00E00D41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prior </w:t>
                            </w:r>
                            <w:r w:rsidRPr="0066380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to </w:t>
                            </w:r>
                            <w:r w:rsidR="00AC789B" w:rsidRPr="0066380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sending to Recipients.  Red text requires </w:t>
                            </w:r>
                            <w:r w:rsidR="00D00E5F" w:rsidRPr="0066380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information to be filled out.  Delete this text box</w:t>
                            </w:r>
                            <w:r w:rsidR="008F3EF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prior to sending</w:t>
                            </w:r>
                            <w:r w:rsidR="00BC6FE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it to recipients</w:t>
                            </w:r>
                            <w:r w:rsidR="00D00E5F" w:rsidRPr="0066380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C96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pt;margin-top:-34pt;width:353.5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" fillcolor="white [3201]" strokeweight=".5pt">
                <v:textbox>
                  <w:txbxContent>
                    <w:p w14:paraId="22675AF1" w14:textId="22904837" w:rsidR="00AA0B86" w:rsidRPr="00AA0B86" w:rsidRDefault="008C3BA7">
                      <w:pPr>
                        <w:rPr>
                          <w:sz w:val="16"/>
                          <w:szCs w:val="16"/>
                        </w:rPr>
                      </w:pPr>
                      <w:r w:rsidRPr="00663806">
                        <w:rPr>
                          <w:sz w:val="16"/>
                          <w:szCs w:val="16"/>
                          <w:highlight w:val="yellow"/>
                        </w:rPr>
                        <w:t xml:space="preserve">All Blue text should be </w:t>
                      </w:r>
                      <w:r w:rsidRPr="00E00D41">
                        <w:rPr>
                          <w:sz w:val="16"/>
                          <w:szCs w:val="16"/>
                          <w:highlight w:val="yellow"/>
                        </w:rPr>
                        <w:t>delete</w:t>
                      </w:r>
                      <w:r w:rsidR="0038188A" w:rsidRPr="00E00D41">
                        <w:rPr>
                          <w:sz w:val="16"/>
                          <w:szCs w:val="16"/>
                          <w:highlight w:val="yellow"/>
                        </w:rPr>
                        <w:t>D</w:t>
                      </w:r>
                      <w:r w:rsidRPr="00E00D41">
                        <w:rPr>
                          <w:sz w:val="16"/>
                          <w:szCs w:val="16"/>
                          <w:highlight w:val="yellow"/>
                        </w:rPr>
                        <w:t xml:space="preserve"> prior </w:t>
                      </w:r>
                      <w:r w:rsidRPr="00663806">
                        <w:rPr>
                          <w:sz w:val="16"/>
                          <w:szCs w:val="16"/>
                          <w:highlight w:val="yellow"/>
                        </w:rPr>
                        <w:t xml:space="preserve">to </w:t>
                      </w:r>
                      <w:r w:rsidR="00AC789B" w:rsidRPr="00663806">
                        <w:rPr>
                          <w:sz w:val="16"/>
                          <w:szCs w:val="16"/>
                          <w:highlight w:val="yellow"/>
                        </w:rPr>
                        <w:t xml:space="preserve">sending to Recipients.  Red text requires </w:t>
                      </w:r>
                      <w:r w:rsidR="00D00E5F" w:rsidRPr="00663806">
                        <w:rPr>
                          <w:sz w:val="16"/>
                          <w:szCs w:val="16"/>
                          <w:highlight w:val="yellow"/>
                        </w:rPr>
                        <w:t>information to be filled out.  Delete this text box</w:t>
                      </w:r>
                      <w:r w:rsidR="008F3EFA">
                        <w:rPr>
                          <w:sz w:val="16"/>
                          <w:szCs w:val="16"/>
                          <w:highlight w:val="yellow"/>
                        </w:rPr>
                        <w:t xml:space="preserve"> prior to sending</w:t>
                      </w:r>
                      <w:r w:rsidR="00BC6FE6">
                        <w:rPr>
                          <w:sz w:val="16"/>
                          <w:szCs w:val="16"/>
                          <w:highlight w:val="yellow"/>
                        </w:rPr>
                        <w:t xml:space="preserve"> it to recipients</w:t>
                      </w:r>
                      <w:r w:rsidR="00D00E5F" w:rsidRPr="00663806">
                        <w:rPr>
                          <w:sz w:val="16"/>
                          <w:szCs w:val="16"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549D" w:rsidRPr="00E51071">
        <w:rPr>
          <w:rFonts w:ascii="Arial" w:hAnsi="Arial" w:cs="Arial"/>
          <w:b/>
          <w:caps w:val="0"/>
          <w:sz w:val="18"/>
          <w:szCs w:val="18"/>
        </w:rPr>
        <w:fldChar w:fldCharType="begin"/>
      </w:r>
      <w:r w:rsidR="005457B6" w:rsidRPr="00E51071">
        <w:rPr>
          <w:rFonts w:ascii="Arial" w:hAnsi="Arial" w:cs="Arial"/>
          <w:b/>
          <w:caps w:val="0"/>
          <w:sz w:val="18"/>
          <w:szCs w:val="18"/>
        </w:rPr>
        <w:instrText>MACROBUTTON NoMacro [</w:instrText>
      </w:r>
      <w:r w:rsidR="00393F84" w:rsidRPr="00E51071">
        <w:rPr>
          <w:rFonts w:ascii="Arial" w:hAnsi="Arial" w:cs="Arial"/>
          <w:b/>
          <w:caps w:val="0"/>
          <w:color w:val="FF0000"/>
          <w:sz w:val="18"/>
          <w:szCs w:val="18"/>
        </w:rPr>
        <w:instrText>Month Date, Year</w:instrText>
      </w:r>
      <w:r w:rsidR="005457B6" w:rsidRPr="00E51071">
        <w:rPr>
          <w:rFonts w:ascii="Arial" w:hAnsi="Arial" w:cs="Arial"/>
          <w:b/>
          <w:caps w:val="0"/>
          <w:sz w:val="18"/>
          <w:szCs w:val="18"/>
        </w:rPr>
        <w:instrText>]</w:instrText>
      </w:r>
      <w:r w:rsidR="004B549D" w:rsidRPr="00E51071">
        <w:rPr>
          <w:rFonts w:ascii="Arial" w:hAnsi="Arial" w:cs="Arial"/>
          <w:b/>
          <w:caps w:val="0"/>
          <w:sz w:val="18"/>
          <w:szCs w:val="18"/>
        </w:rPr>
        <w:fldChar w:fldCharType="end"/>
      </w:r>
    </w:p>
    <w:p w14:paraId="06E677E4" w14:textId="77777777" w:rsidR="00E15197" w:rsidRPr="00E51071" w:rsidRDefault="00E15197">
      <w:pPr>
        <w:rPr>
          <w:rFonts w:ascii="Arial" w:hAnsi="Arial"/>
          <w:caps w:val="0"/>
          <w:noProof/>
          <w:sz w:val="18"/>
          <w:szCs w:val="18"/>
        </w:rPr>
      </w:pPr>
    </w:p>
    <w:p w14:paraId="06E677E5" w14:textId="57AD99BE" w:rsidR="007C020A" w:rsidRPr="00E51071" w:rsidRDefault="004B549D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6A49DF" w:rsidRPr="00E51071">
        <w:rPr>
          <w:rFonts w:ascii="Arial" w:hAnsi="Arial" w:cs="Arial"/>
          <w:caps w:val="0"/>
          <w:color w:val="FF0000"/>
          <w:sz w:val="18"/>
          <w:szCs w:val="18"/>
        </w:rPr>
        <w:instrText>Recipient name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06E677E6" w14:textId="46031F69" w:rsidR="007C020A" w:rsidRPr="00E51071" w:rsidRDefault="004B549D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6A49DF" w:rsidRPr="00E51071">
        <w:rPr>
          <w:rFonts w:ascii="Arial" w:hAnsi="Arial" w:cs="Arial"/>
          <w:caps w:val="0"/>
          <w:color w:val="FF0000"/>
          <w:sz w:val="18"/>
          <w:szCs w:val="18"/>
        </w:rPr>
        <w:instrText>Address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06E677E7" w14:textId="00D8DD1C" w:rsidR="007C020A" w:rsidRPr="00E51071" w:rsidRDefault="004B549D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6A49DF" w:rsidRPr="00E51071">
        <w:rPr>
          <w:rFonts w:ascii="Arial" w:hAnsi="Arial" w:cs="Arial"/>
          <w:caps w:val="0"/>
          <w:color w:val="FF0000"/>
          <w:sz w:val="18"/>
          <w:szCs w:val="18"/>
        </w:rPr>
        <w:instrText>Address line 2 (if applicable)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2B838FE7" w14:textId="21079F2E" w:rsidR="00101B47" w:rsidRPr="00E51071" w:rsidRDefault="004B549D" w:rsidP="00101B47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7C020A" w:rsidRPr="00E51071">
        <w:rPr>
          <w:rFonts w:ascii="Arial" w:hAnsi="Arial" w:cs="Arial"/>
          <w:caps w:val="0"/>
          <w:color w:val="FF0000"/>
          <w:sz w:val="18"/>
          <w:szCs w:val="18"/>
        </w:rPr>
        <w:instrText>C</w:instrText>
      </w:r>
      <w:r w:rsidR="006A49DF" w:rsidRPr="00E51071">
        <w:rPr>
          <w:rFonts w:ascii="Arial" w:hAnsi="Arial" w:cs="Arial"/>
          <w:caps w:val="0"/>
          <w:color w:val="FF0000"/>
          <w:sz w:val="18"/>
          <w:szCs w:val="18"/>
        </w:rPr>
        <w:instrText>ity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  <w:r w:rsidR="00101B47" w:rsidRPr="00E51071">
        <w:rPr>
          <w:rFonts w:ascii="Arial" w:hAnsi="Arial" w:cs="Arial"/>
          <w:caps w:val="0"/>
          <w:sz w:val="18"/>
          <w:szCs w:val="18"/>
        </w:rPr>
        <w:t xml:space="preserve">, </w:t>
      </w:r>
      <w:r w:rsidR="00101B47"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101B47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101B47" w:rsidRPr="00E51071">
        <w:rPr>
          <w:rFonts w:ascii="Arial" w:hAnsi="Arial" w:cs="Arial"/>
          <w:caps w:val="0"/>
          <w:color w:val="FF0000"/>
          <w:sz w:val="18"/>
          <w:szCs w:val="18"/>
        </w:rPr>
        <w:instrText>State</w:instrText>
      </w:r>
      <w:r w:rsidR="00101B47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="00101B47" w:rsidRPr="00E51071">
        <w:rPr>
          <w:rFonts w:ascii="Arial" w:hAnsi="Arial" w:cs="Arial"/>
          <w:caps w:val="0"/>
          <w:sz w:val="18"/>
          <w:szCs w:val="18"/>
        </w:rPr>
        <w:fldChar w:fldCharType="end"/>
      </w:r>
      <w:r w:rsidR="00101B47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101B47"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101B47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101B47" w:rsidRPr="00E51071">
        <w:rPr>
          <w:rFonts w:ascii="Arial" w:hAnsi="Arial" w:cs="Arial"/>
          <w:caps w:val="0"/>
          <w:color w:val="FF0000"/>
          <w:sz w:val="18"/>
          <w:szCs w:val="18"/>
        </w:rPr>
        <w:instrText>Zip code</w:instrText>
      </w:r>
      <w:r w:rsidR="00101B47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="00101B47"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06E677E8" w14:textId="3BFBB82E" w:rsidR="007C020A" w:rsidRPr="00E51071" w:rsidRDefault="007C020A">
      <w:pPr>
        <w:rPr>
          <w:rFonts w:ascii="Arial" w:hAnsi="Arial" w:cs="Arial"/>
          <w:caps w:val="0"/>
          <w:sz w:val="18"/>
          <w:szCs w:val="18"/>
        </w:rPr>
      </w:pPr>
    </w:p>
    <w:p w14:paraId="06E677E9" w14:textId="77777777" w:rsidR="007C020A" w:rsidRPr="00E51071" w:rsidRDefault="007C020A">
      <w:pPr>
        <w:rPr>
          <w:rFonts w:ascii="Arial" w:hAnsi="Arial" w:cs="Arial"/>
          <w:caps w:val="0"/>
          <w:sz w:val="18"/>
          <w:szCs w:val="18"/>
        </w:rPr>
      </w:pPr>
    </w:p>
    <w:p w14:paraId="06E677EC" w14:textId="6551E432" w:rsidR="007C020A" w:rsidRPr="00E51071" w:rsidRDefault="007C020A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Subject:</w:t>
      </w:r>
      <w:r w:rsidR="00B14317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07367E" w:rsidRPr="0007367E">
        <w:rPr>
          <w:rFonts w:ascii="Arial" w:hAnsi="Arial" w:cs="Arial"/>
          <w:caps w:val="0"/>
          <w:color w:val="0070C0"/>
          <w:sz w:val="18"/>
          <w:szCs w:val="18"/>
        </w:rPr>
        <w:t xml:space="preserve">Consultant shall fill in important </w:t>
      </w:r>
      <w:r w:rsidR="00B14317" w:rsidRPr="00E51071">
        <w:rPr>
          <w:rFonts w:ascii="Arial" w:hAnsi="Arial" w:cs="Arial"/>
          <w:caps w:val="0"/>
          <w:color w:val="0070C0"/>
          <w:sz w:val="18"/>
          <w:szCs w:val="18"/>
        </w:rPr>
        <w:t xml:space="preserve">Information Regarding </w:t>
      </w:r>
      <w:r w:rsidR="0000164E" w:rsidRPr="00E51071">
        <w:rPr>
          <w:rFonts w:ascii="Arial" w:hAnsi="Arial" w:cs="Arial"/>
          <w:caps w:val="0"/>
          <w:color w:val="0070C0"/>
          <w:sz w:val="18"/>
          <w:szCs w:val="18"/>
        </w:rPr>
        <w:t>Project</w:t>
      </w:r>
      <w:r w:rsidR="00AA0B86">
        <w:rPr>
          <w:rFonts w:ascii="Arial" w:hAnsi="Arial" w:cs="Arial"/>
          <w:caps w:val="0"/>
          <w:color w:val="0070C0"/>
          <w:sz w:val="18"/>
          <w:szCs w:val="18"/>
        </w:rPr>
        <w:t>. Delete</w:t>
      </w:r>
      <w:r w:rsidR="00D62498">
        <w:rPr>
          <w:rFonts w:ascii="Arial" w:hAnsi="Arial" w:cs="Arial"/>
          <w:caps w:val="0"/>
          <w:color w:val="0070C0"/>
          <w:sz w:val="18"/>
          <w:szCs w:val="18"/>
        </w:rPr>
        <w:t xml:space="preserve"> </w:t>
      </w:r>
      <w:r w:rsidR="006B5776" w:rsidRPr="00D62498">
        <w:rPr>
          <w:rFonts w:ascii="Arial" w:hAnsi="Arial" w:cs="Arial"/>
          <w:caps w:val="0"/>
          <w:color w:val="0070C0"/>
          <w:sz w:val="18"/>
          <w:szCs w:val="18"/>
        </w:rPr>
        <w:t>all blue</w:t>
      </w:r>
      <w:r w:rsidR="006B5776">
        <w:rPr>
          <w:rFonts w:ascii="Arial" w:hAnsi="Arial" w:cs="Arial"/>
          <w:caps w:val="0"/>
          <w:color w:val="0070C0"/>
          <w:sz w:val="18"/>
          <w:szCs w:val="18"/>
        </w:rPr>
        <w:t xml:space="preserve"> </w:t>
      </w:r>
      <w:r w:rsidR="00AA0B86">
        <w:rPr>
          <w:rFonts w:ascii="Arial" w:hAnsi="Arial" w:cs="Arial"/>
          <w:caps w:val="0"/>
          <w:color w:val="0070C0"/>
          <w:sz w:val="18"/>
          <w:szCs w:val="18"/>
        </w:rPr>
        <w:t xml:space="preserve">text prior to </w:t>
      </w:r>
      <w:r w:rsidR="000A0B81" w:rsidRPr="00D62498">
        <w:rPr>
          <w:rFonts w:ascii="Arial" w:hAnsi="Arial" w:cs="Arial"/>
          <w:caps w:val="0"/>
          <w:color w:val="0070C0"/>
          <w:sz w:val="18"/>
          <w:szCs w:val="18"/>
        </w:rPr>
        <w:t>sending</w:t>
      </w:r>
      <w:r w:rsidR="00A04BAA" w:rsidRPr="00D62498">
        <w:rPr>
          <w:rFonts w:ascii="Arial" w:hAnsi="Arial" w:cs="Arial"/>
          <w:caps w:val="0"/>
          <w:color w:val="0070C0"/>
          <w:sz w:val="18"/>
          <w:szCs w:val="18"/>
        </w:rPr>
        <w:t>.</w:t>
      </w:r>
      <w:r w:rsidR="000A0B81" w:rsidRPr="00D62498">
        <w:rPr>
          <w:rFonts w:ascii="Arial" w:hAnsi="Arial" w:cs="Arial"/>
          <w:caps w:val="0"/>
          <w:color w:val="0070C0"/>
          <w:sz w:val="18"/>
          <w:szCs w:val="18"/>
        </w:rPr>
        <w:t xml:space="preserve"> </w:t>
      </w:r>
      <w:r w:rsidRPr="00E51071">
        <w:rPr>
          <w:rFonts w:ascii="Arial" w:hAnsi="Arial" w:cs="Arial"/>
          <w:caps w:val="0"/>
          <w:color w:val="0070C0"/>
          <w:sz w:val="18"/>
          <w:szCs w:val="18"/>
        </w:rPr>
        <w:t xml:space="preserve"> </w:t>
      </w:r>
      <w:r w:rsidR="004B549D"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101B47" w:rsidRPr="00E51071">
        <w:rPr>
          <w:rFonts w:ascii="Arial" w:hAnsi="Arial" w:cs="Arial"/>
          <w:caps w:val="0"/>
          <w:color w:val="FF0000"/>
          <w:sz w:val="18"/>
          <w:szCs w:val="18"/>
        </w:rPr>
        <w:instrText>Subject</w:instrText>
      </w:r>
      <w:r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="004B549D"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5E9040FC" w14:textId="664767A1" w:rsidR="008B18DD" w:rsidRPr="00E51071" w:rsidRDefault="008B18DD">
      <w:pPr>
        <w:rPr>
          <w:rFonts w:ascii="Arial" w:hAnsi="Arial" w:cs="Arial"/>
          <w:caps w:val="0"/>
          <w:sz w:val="18"/>
          <w:szCs w:val="18"/>
        </w:rPr>
      </w:pPr>
    </w:p>
    <w:p w14:paraId="7B1BD1C7" w14:textId="77777777" w:rsidR="008B18DD" w:rsidRPr="00E51071" w:rsidRDefault="008B18DD" w:rsidP="008B18DD">
      <w:pPr>
        <w:rPr>
          <w:rFonts w:ascii="Arial" w:hAnsi="Arial" w:cs="Arial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 xml:space="preserve">Dear </w:t>
      </w: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Pr="00E51071">
        <w:rPr>
          <w:rFonts w:ascii="Arial" w:hAnsi="Arial" w:cs="Arial"/>
          <w:caps w:val="0"/>
          <w:color w:val="FF0000"/>
          <w:sz w:val="18"/>
          <w:szCs w:val="18"/>
        </w:rPr>
        <w:instrText>Recipient name</w:instrText>
      </w:r>
      <w:r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  <w:r w:rsidRPr="00E51071">
        <w:rPr>
          <w:rFonts w:ascii="Arial" w:hAnsi="Arial" w:cs="Arial"/>
          <w:sz w:val="18"/>
          <w:szCs w:val="18"/>
        </w:rPr>
        <w:t>:</w:t>
      </w:r>
    </w:p>
    <w:p w14:paraId="06E677ED" w14:textId="64DF0FF5" w:rsidR="007C020A" w:rsidRPr="00E51071" w:rsidRDefault="007C020A">
      <w:pPr>
        <w:rPr>
          <w:rFonts w:ascii="Arial" w:hAnsi="Arial" w:cs="Arial"/>
          <w:sz w:val="18"/>
          <w:szCs w:val="18"/>
        </w:rPr>
      </w:pPr>
    </w:p>
    <w:p w14:paraId="60C8341C" w14:textId="33632019" w:rsidR="00644AEA" w:rsidRPr="00E51071" w:rsidRDefault="00644AEA" w:rsidP="00644AEA">
      <w:pPr>
        <w:rPr>
          <w:rFonts w:ascii="Arial" w:hAnsi="Arial" w:cs="Arial"/>
          <w:caps w:val="0"/>
          <w:color w:val="0070C0"/>
          <w:sz w:val="18"/>
          <w:szCs w:val="18"/>
        </w:rPr>
      </w:pPr>
      <w:r w:rsidRPr="00E51071">
        <w:rPr>
          <w:rFonts w:ascii="Arial" w:hAnsi="Arial" w:cs="Arial"/>
          <w:caps w:val="0"/>
          <w:color w:val="0070C0"/>
          <w:sz w:val="18"/>
          <w:szCs w:val="18"/>
        </w:rPr>
        <w:t>This letter should be sent by 60% plans.  Delet</w:t>
      </w:r>
      <w:r w:rsidR="00D62498">
        <w:rPr>
          <w:rFonts w:ascii="Arial" w:hAnsi="Arial" w:cs="Arial"/>
          <w:caps w:val="0"/>
          <w:color w:val="0070C0"/>
          <w:sz w:val="18"/>
          <w:szCs w:val="18"/>
        </w:rPr>
        <w:t xml:space="preserve">e </w:t>
      </w:r>
      <w:r w:rsidR="006B5776" w:rsidRPr="00D62498">
        <w:rPr>
          <w:rFonts w:ascii="Arial" w:hAnsi="Arial" w:cs="Arial"/>
          <w:caps w:val="0"/>
          <w:color w:val="0070C0"/>
          <w:sz w:val="18"/>
          <w:szCs w:val="18"/>
        </w:rPr>
        <w:t>all blue</w:t>
      </w:r>
      <w:r w:rsidR="006B5776">
        <w:rPr>
          <w:rFonts w:ascii="Arial" w:hAnsi="Arial" w:cs="Arial"/>
          <w:caps w:val="0"/>
          <w:color w:val="0070C0"/>
          <w:sz w:val="18"/>
          <w:szCs w:val="18"/>
        </w:rPr>
        <w:t xml:space="preserve"> </w:t>
      </w:r>
      <w:r w:rsidRPr="00E51071">
        <w:rPr>
          <w:rFonts w:ascii="Arial" w:hAnsi="Arial" w:cs="Arial"/>
          <w:caps w:val="0"/>
          <w:color w:val="0070C0"/>
          <w:sz w:val="18"/>
          <w:szCs w:val="18"/>
        </w:rPr>
        <w:t>text prior to sending.</w:t>
      </w:r>
    </w:p>
    <w:p w14:paraId="5C7421F6" w14:textId="77777777" w:rsidR="00460FEB" w:rsidRPr="00E51071" w:rsidRDefault="00460FEB">
      <w:pPr>
        <w:rPr>
          <w:rFonts w:ascii="Arial" w:hAnsi="Arial" w:cs="Arial"/>
          <w:sz w:val="18"/>
          <w:szCs w:val="18"/>
        </w:rPr>
      </w:pPr>
    </w:p>
    <w:p w14:paraId="46D33225" w14:textId="40FAF2D0" w:rsidR="00460FEB" w:rsidRPr="00E51071" w:rsidRDefault="00035A30" w:rsidP="00460FEB">
      <w:pPr>
        <w:rPr>
          <w:rFonts w:ascii="Arial" w:hAnsi="Arial" w:cs="Arial"/>
          <w:caps w:val="0"/>
          <w:sz w:val="18"/>
          <w:szCs w:val="18"/>
        </w:rPr>
      </w:pPr>
      <w:r>
        <w:rPr>
          <w:rFonts w:ascii="Arial" w:hAnsi="Arial" w:cs="Arial"/>
          <w:caps w:val="0"/>
          <w:sz w:val="18"/>
          <w:szCs w:val="18"/>
        </w:rPr>
        <w:t>We are reaching out to inform you of the upcoming construction project.</w:t>
      </w:r>
      <w:r w:rsidR="00152514" w:rsidRPr="00E51071">
        <w:rPr>
          <w:rFonts w:ascii="Arial" w:hAnsi="Arial" w:cs="Arial"/>
          <w:caps w:val="0"/>
          <w:sz w:val="18"/>
          <w:szCs w:val="18"/>
        </w:rPr>
        <w:t xml:space="preserve">  </w:t>
      </w:r>
      <w:r w:rsidR="00460FEB" w:rsidRPr="00E51071">
        <w:rPr>
          <w:rFonts w:ascii="Arial" w:hAnsi="Arial" w:cs="Arial"/>
          <w:caps w:val="0"/>
          <w:sz w:val="18"/>
          <w:szCs w:val="18"/>
        </w:rPr>
        <w:t>Enclosed</w:t>
      </w:r>
      <w:r w:rsidR="00152514" w:rsidRPr="00E51071">
        <w:rPr>
          <w:rFonts w:ascii="Arial" w:hAnsi="Arial" w:cs="Arial"/>
          <w:caps w:val="0"/>
          <w:sz w:val="18"/>
          <w:szCs w:val="18"/>
        </w:rPr>
        <w:t>, you will find</w:t>
      </w:r>
      <w:r w:rsidR="000E2BA5" w:rsidRPr="00E51071">
        <w:rPr>
          <w:rFonts w:ascii="Arial" w:hAnsi="Arial" w:cs="Arial"/>
          <w:caps w:val="0"/>
          <w:sz w:val="18"/>
          <w:szCs w:val="18"/>
        </w:rPr>
        <w:t xml:space="preserve"> p</w:t>
      </w:r>
      <w:r w:rsidR="00460FEB" w:rsidRPr="00E51071">
        <w:rPr>
          <w:rFonts w:ascii="Arial" w:hAnsi="Arial" w:cs="Arial"/>
          <w:caps w:val="0"/>
          <w:sz w:val="18"/>
          <w:szCs w:val="18"/>
        </w:rPr>
        <w:t xml:space="preserve">reliminary construction plans and specifications </w:t>
      </w:r>
      <w:r w:rsidR="000E2BA5" w:rsidRPr="00E51071">
        <w:rPr>
          <w:rFonts w:ascii="Arial" w:hAnsi="Arial" w:cs="Arial"/>
          <w:caps w:val="0"/>
          <w:sz w:val="18"/>
          <w:szCs w:val="18"/>
        </w:rPr>
        <w:t>illustrating</w:t>
      </w:r>
      <w:r w:rsidR="00460FEB" w:rsidRPr="00E51071">
        <w:rPr>
          <w:rFonts w:ascii="Arial" w:hAnsi="Arial" w:cs="Arial"/>
          <w:caps w:val="0"/>
          <w:sz w:val="18"/>
          <w:szCs w:val="18"/>
        </w:rPr>
        <w:t xml:space="preserve"> the location of </w:t>
      </w:r>
      <w:r w:rsidR="008B18DD" w:rsidRPr="00E51071">
        <w:rPr>
          <w:rFonts w:ascii="Arial" w:hAnsi="Arial" w:cs="Arial"/>
          <w:caps w:val="0"/>
          <w:sz w:val="18"/>
          <w:szCs w:val="18"/>
        </w:rPr>
        <w:t>street and utility</w:t>
      </w:r>
      <w:r w:rsidR="00460FEB" w:rsidRPr="00E51071">
        <w:rPr>
          <w:rFonts w:ascii="Arial" w:hAnsi="Arial" w:cs="Arial"/>
          <w:caps w:val="0"/>
          <w:sz w:val="18"/>
          <w:szCs w:val="18"/>
        </w:rPr>
        <w:t xml:space="preserve"> construction that may necessitate adjustment</w:t>
      </w:r>
      <w:r w:rsidR="002E20D2" w:rsidRPr="00E51071">
        <w:rPr>
          <w:rFonts w:ascii="Arial" w:hAnsi="Arial" w:cs="Arial"/>
          <w:caps w:val="0"/>
          <w:sz w:val="18"/>
          <w:szCs w:val="18"/>
        </w:rPr>
        <w:t xml:space="preserve">s to </w:t>
      </w:r>
      <w:r w:rsidR="00460FEB" w:rsidRPr="00E51071">
        <w:rPr>
          <w:rFonts w:ascii="Arial" w:hAnsi="Arial" w:cs="Arial"/>
          <w:caps w:val="0"/>
          <w:sz w:val="18"/>
          <w:szCs w:val="18"/>
        </w:rPr>
        <w:t xml:space="preserve">your company’s facilities.  </w:t>
      </w:r>
      <w:r w:rsidR="00DB7943" w:rsidRPr="00E51071">
        <w:rPr>
          <w:rFonts w:ascii="Arial" w:hAnsi="Arial" w:cs="Arial"/>
          <w:caps w:val="0"/>
          <w:sz w:val="18"/>
          <w:szCs w:val="18"/>
        </w:rPr>
        <w:t xml:space="preserve">The project </w:t>
      </w:r>
      <w:r w:rsidR="006E45C2" w:rsidRPr="00E51071">
        <w:rPr>
          <w:rFonts w:ascii="Arial" w:hAnsi="Arial" w:cs="Arial"/>
          <w:caps w:val="0"/>
          <w:sz w:val="18"/>
          <w:szCs w:val="18"/>
        </w:rPr>
        <w:t xml:space="preserve">entails </w:t>
      </w:r>
      <w:r w:rsidR="00DB7943" w:rsidRPr="00E51071">
        <w:rPr>
          <w:rFonts w:ascii="Arial" w:hAnsi="Arial" w:cs="Arial"/>
          <w:caps w:val="0"/>
          <w:color w:val="FF0000"/>
          <w:sz w:val="18"/>
          <w:szCs w:val="18"/>
        </w:rPr>
        <w:t>[Scope of Work]</w:t>
      </w:r>
      <w:r w:rsidR="00DB7943" w:rsidRPr="00E51071">
        <w:rPr>
          <w:rFonts w:ascii="Arial" w:hAnsi="Arial" w:cs="Arial"/>
          <w:caps w:val="0"/>
          <w:sz w:val="18"/>
          <w:szCs w:val="18"/>
        </w:rPr>
        <w:t xml:space="preserve">. </w:t>
      </w:r>
      <w:r w:rsidR="00DD42FE" w:rsidRPr="00E51071">
        <w:rPr>
          <w:rFonts w:ascii="Arial" w:hAnsi="Arial" w:cs="Arial"/>
          <w:caps w:val="0"/>
          <w:sz w:val="18"/>
          <w:szCs w:val="18"/>
        </w:rPr>
        <w:t>The current sch</w:t>
      </w:r>
      <w:r w:rsidR="00571F48" w:rsidRPr="00E51071">
        <w:rPr>
          <w:rFonts w:ascii="Arial" w:hAnsi="Arial" w:cs="Arial"/>
          <w:caps w:val="0"/>
          <w:sz w:val="18"/>
          <w:szCs w:val="18"/>
        </w:rPr>
        <w:t xml:space="preserve">edule targets the project letting in </w:t>
      </w:r>
      <w:r w:rsidR="00C072D2" w:rsidRPr="00E51071">
        <w:rPr>
          <w:rFonts w:ascii="Arial" w:hAnsi="Arial" w:cs="Arial"/>
          <w:caps w:val="0"/>
          <w:color w:val="FF0000"/>
          <w:sz w:val="18"/>
          <w:szCs w:val="18"/>
        </w:rPr>
        <w:t>[month and year]</w:t>
      </w:r>
      <w:r w:rsidR="00C072D2" w:rsidRPr="00E51071">
        <w:rPr>
          <w:rFonts w:ascii="Arial" w:hAnsi="Arial" w:cs="Arial"/>
          <w:caps w:val="0"/>
          <w:sz w:val="18"/>
          <w:szCs w:val="18"/>
        </w:rPr>
        <w:t>.</w:t>
      </w:r>
      <w:r w:rsidR="00E57388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460FEB" w:rsidRPr="00E51071">
        <w:rPr>
          <w:rFonts w:ascii="Arial" w:hAnsi="Arial" w:cs="Arial"/>
          <w:b/>
          <w:caps w:val="0"/>
          <w:sz w:val="18"/>
          <w:szCs w:val="18"/>
          <w:u w:val="single"/>
        </w:rPr>
        <w:t xml:space="preserve">This </w:t>
      </w:r>
      <w:r w:rsidR="00F56B04" w:rsidRPr="00D62498">
        <w:rPr>
          <w:rFonts w:ascii="Arial" w:hAnsi="Arial" w:cs="Arial"/>
          <w:b/>
          <w:caps w:val="0"/>
          <w:sz w:val="18"/>
          <w:szCs w:val="18"/>
          <w:u w:val="single"/>
        </w:rPr>
        <w:t>letter</w:t>
      </w:r>
      <w:r w:rsidR="00F56B04">
        <w:rPr>
          <w:rFonts w:ascii="Arial" w:hAnsi="Arial" w:cs="Arial"/>
          <w:b/>
          <w:caps w:val="0"/>
          <w:sz w:val="18"/>
          <w:szCs w:val="18"/>
          <w:u w:val="single"/>
        </w:rPr>
        <w:t xml:space="preserve"> </w:t>
      </w:r>
      <w:r w:rsidR="00E57388" w:rsidRPr="00E51071">
        <w:rPr>
          <w:rFonts w:ascii="Arial" w:hAnsi="Arial" w:cs="Arial"/>
          <w:b/>
          <w:caps w:val="0"/>
          <w:sz w:val="18"/>
          <w:szCs w:val="18"/>
          <w:u w:val="single"/>
        </w:rPr>
        <w:t>serves as</w:t>
      </w:r>
      <w:r w:rsidR="00460FEB" w:rsidRPr="00E51071">
        <w:rPr>
          <w:rFonts w:ascii="Arial" w:hAnsi="Arial" w:cs="Arial"/>
          <w:b/>
          <w:caps w:val="0"/>
          <w:sz w:val="18"/>
          <w:szCs w:val="18"/>
          <w:u w:val="single"/>
        </w:rPr>
        <w:t xml:space="preserve"> formal notification of the</w:t>
      </w:r>
      <w:r w:rsidR="00460FEB" w:rsidRPr="00F56B04">
        <w:rPr>
          <w:rFonts w:ascii="Arial" w:hAnsi="Arial" w:cs="Arial"/>
          <w:b/>
          <w:caps w:val="0"/>
          <w:sz w:val="18"/>
          <w:szCs w:val="18"/>
          <w:u w:val="single"/>
        </w:rPr>
        <w:t xml:space="preserve"> impending</w:t>
      </w:r>
      <w:r w:rsidR="00460FEB" w:rsidRPr="00E51071">
        <w:rPr>
          <w:rFonts w:ascii="Arial" w:hAnsi="Arial" w:cs="Arial"/>
          <w:b/>
          <w:caps w:val="0"/>
          <w:sz w:val="18"/>
          <w:szCs w:val="18"/>
          <w:u w:val="single"/>
        </w:rPr>
        <w:t xml:space="preserve"> construction.</w:t>
      </w:r>
      <w:r w:rsidR="00460FEB" w:rsidRPr="00E51071">
        <w:rPr>
          <w:rFonts w:ascii="Arial" w:hAnsi="Arial" w:cs="Arial"/>
          <w:caps w:val="0"/>
          <w:sz w:val="18"/>
          <w:szCs w:val="18"/>
        </w:rPr>
        <w:t xml:space="preserve">  </w:t>
      </w:r>
    </w:p>
    <w:p w14:paraId="5B7F93C0" w14:textId="77777777" w:rsidR="00460FEB" w:rsidRPr="00E51071" w:rsidRDefault="00460FEB" w:rsidP="00460FEB">
      <w:pPr>
        <w:rPr>
          <w:rFonts w:ascii="Arial" w:hAnsi="Arial" w:cs="Arial"/>
          <w:caps w:val="0"/>
          <w:sz w:val="18"/>
          <w:szCs w:val="18"/>
        </w:rPr>
      </w:pPr>
    </w:p>
    <w:p w14:paraId="2F3789F6" w14:textId="6E102436" w:rsidR="00460FEB" w:rsidRPr="00E51071" w:rsidRDefault="00460FEB" w:rsidP="00460FEB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If your existing facility is located within the public right-of-</w:t>
      </w:r>
      <w:r w:rsidR="008B6FDC" w:rsidRPr="00E51071">
        <w:rPr>
          <w:rFonts w:ascii="Arial" w:hAnsi="Arial" w:cs="Arial"/>
          <w:caps w:val="0"/>
          <w:sz w:val="18"/>
          <w:szCs w:val="18"/>
        </w:rPr>
        <w:t>w</w:t>
      </w:r>
      <w:r w:rsidRPr="00E51071">
        <w:rPr>
          <w:rFonts w:ascii="Arial" w:hAnsi="Arial" w:cs="Arial"/>
          <w:caps w:val="0"/>
          <w:sz w:val="18"/>
          <w:szCs w:val="18"/>
        </w:rPr>
        <w:t xml:space="preserve">ay, your facility </w:t>
      </w:r>
      <w:r w:rsidR="008C63F0" w:rsidRPr="00E51071">
        <w:rPr>
          <w:rFonts w:ascii="Arial" w:hAnsi="Arial" w:cs="Arial"/>
          <w:caps w:val="0"/>
          <w:sz w:val="18"/>
          <w:szCs w:val="18"/>
        </w:rPr>
        <w:t>may</w:t>
      </w:r>
      <w:r w:rsidRPr="00E51071">
        <w:rPr>
          <w:rFonts w:ascii="Arial" w:hAnsi="Arial" w:cs="Arial"/>
          <w:caps w:val="0"/>
          <w:sz w:val="18"/>
          <w:szCs w:val="18"/>
        </w:rPr>
        <w:t xml:space="preserve"> have to be adjusted to accommodate</w:t>
      </w:r>
      <w:r w:rsidR="00D47AA0" w:rsidRPr="00E51071">
        <w:rPr>
          <w:rFonts w:ascii="Arial" w:hAnsi="Arial" w:cs="Arial"/>
          <w:caps w:val="0"/>
          <w:sz w:val="18"/>
          <w:szCs w:val="18"/>
        </w:rPr>
        <w:t xml:space="preserve"> the</w:t>
      </w:r>
      <w:r w:rsidRPr="00E51071">
        <w:rPr>
          <w:rFonts w:ascii="Arial" w:hAnsi="Arial" w:cs="Arial"/>
          <w:caps w:val="0"/>
          <w:sz w:val="18"/>
          <w:szCs w:val="18"/>
        </w:rPr>
        <w:t xml:space="preserve"> project</w:t>
      </w:r>
      <w:r w:rsidR="00713EC8" w:rsidRPr="00E51071">
        <w:rPr>
          <w:rFonts w:ascii="Arial" w:hAnsi="Arial" w:cs="Arial"/>
          <w:caps w:val="0"/>
          <w:sz w:val="18"/>
          <w:szCs w:val="18"/>
        </w:rPr>
        <w:t>’s</w:t>
      </w:r>
      <w:r w:rsidRPr="00E51071">
        <w:rPr>
          <w:rFonts w:ascii="Arial" w:hAnsi="Arial" w:cs="Arial"/>
          <w:caps w:val="0"/>
          <w:sz w:val="18"/>
          <w:szCs w:val="18"/>
        </w:rPr>
        <w:t xml:space="preserve"> construction</w:t>
      </w:r>
      <w:r w:rsidR="00713EC8" w:rsidRPr="00E51071">
        <w:rPr>
          <w:rFonts w:ascii="Arial" w:hAnsi="Arial" w:cs="Arial"/>
          <w:caps w:val="0"/>
          <w:sz w:val="18"/>
          <w:szCs w:val="18"/>
        </w:rPr>
        <w:t>.</w:t>
      </w:r>
      <w:r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0270E5" w:rsidRPr="00E51071">
        <w:rPr>
          <w:rFonts w:ascii="Arial" w:hAnsi="Arial" w:cs="Arial"/>
          <w:caps w:val="0"/>
          <w:sz w:val="18"/>
          <w:szCs w:val="18"/>
        </w:rPr>
        <w:t>Such adjustments will be undertaken at no cost to the city,</w:t>
      </w:r>
      <w:r w:rsidR="000C7870" w:rsidRPr="00E51071">
        <w:rPr>
          <w:rFonts w:ascii="Arial" w:hAnsi="Arial" w:cs="Arial"/>
          <w:caps w:val="0"/>
          <w:sz w:val="18"/>
          <w:szCs w:val="18"/>
        </w:rPr>
        <w:t xml:space="preserve"> in accordance with SDCL</w:t>
      </w:r>
      <w:r w:rsidR="0071388F" w:rsidRPr="00E51071">
        <w:rPr>
          <w:rFonts w:ascii="Arial" w:hAnsi="Arial" w:cs="Arial"/>
          <w:caps w:val="0"/>
          <w:sz w:val="18"/>
          <w:szCs w:val="18"/>
        </w:rPr>
        <w:t xml:space="preserve"> 31-26-23.  </w:t>
      </w:r>
      <w:r w:rsidR="001F69AD" w:rsidRPr="00E51071">
        <w:rPr>
          <w:rFonts w:ascii="Arial" w:hAnsi="Arial" w:cs="Arial"/>
          <w:caps w:val="0"/>
          <w:sz w:val="18"/>
          <w:szCs w:val="18"/>
        </w:rPr>
        <w:t>This legal provision mandates the relocation of your facilities</w:t>
      </w:r>
      <w:r w:rsidR="00824145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824145" w:rsidRPr="005346A1">
        <w:rPr>
          <w:rFonts w:ascii="Arial" w:hAnsi="Arial" w:cs="Arial"/>
          <w:b/>
          <w:bCs/>
          <w:caps w:val="0"/>
          <w:sz w:val="18"/>
          <w:szCs w:val="18"/>
        </w:rPr>
        <w:t xml:space="preserve">within 90 days of receiving this </w:t>
      </w:r>
      <w:r w:rsidR="00010D86" w:rsidRPr="005346A1">
        <w:rPr>
          <w:rFonts w:ascii="Arial" w:hAnsi="Arial" w:cs="Arial"/>
          <w:b/>
          <w:bCs/>
          <w:caps w:val="0"/>
          <w:sz w:val="18"/>
          <w:szCs w:val="18"/>
        </w:rPr>
        <w:t>notice</w:t>
      </w:r>
      <w:r w:rsidR="00010D86" w:rsidRPr="00E51071">
        <w:rPr>
          <w:rFonts w:ascii="Arial" w:hAnsi="Arial" w:cs="Arial"/>
          <w:caps w:val="0"/>
          <w:sz w:val="18"/>
          <w:szCs w:val="18"/>
        </w:rPr>
        <w:t xml:space="preserve"> unless</w:t>
      </w:r>
      <w:r w:rsidR="00401B32" w:rsidRPr="00E51071">
        <w:rPr>
          <w:rFonts w:ascii="Arial" w:hAnsi="Arial" w:cs="Arial"/>
          <w:caps w:val="0"/>
          <w:sz w:val="18"/>
          <w:szCs w:val="18"/>
        </w:rPr>
        <w:t xml:space="preserve"> alternative arrangements are made with the City</w:t>
      </w:r>
      <w:r w:rsidR="006441ED" w:rsidRPr="00E51071">
        <w:rPr>
          <w:rFonts w:ascii="Arial" w:hAnsi="Arial" w:cs="Arial"/>
          <w:caps w:val="0"/>
          <w:sz w:val="18"/>
          <w:szCs w:val="18"/>
        </w:rPr>
        <w:t xml:space="preserve"> Engineer.</w:t>
      </w:r>
      <w:r w:rsidR="00470F0D" w:rsidRPr="00E51071">
        <w:rPr>
          <w:rFonts w:ascii="Arial" w:hAnsi="Arial" w:cs="Arial"/>
          <w:caps w:val="0"/>
          <w:sz w:val="18"/>
          <w:szCs w:val="18"/>
        </w:rPr>
        <w:t xml:space="preserve">  To perform any adjustments to your existing facility in the public right-of-way, </w:t>
      </w:r>
      <w:r w:rsidR="00D6788E" w:rsidRPr="00E51071">
        <w:rPr>
          <w:rFonts w:ascii="Arial" w:hAnsi="Arial" w:cs="Arial"/>
          <w:caps w:val="0"/>
          <w:sz w:val="18"/>
          <w:szCs w:val="18"/>
        </w:rPr>
        <w:t>a utility permit is</w:t>
      </w:r>
      <w:r w:rsidR="002A2EF5">
        <w:rPr>
          <w:rFonts w:ascii="Arial" w:hAnsi="Arial" w:cs="Arial"/>
          <w:caps w:val="0"/>
          <w:sz w:val="18"/>
          <w:szCs w:val="18"/>
        </w:rPr>
        <w:t xml:space="preserve"> necessary</w:t>
      </w:r>
      <w:r w:rsidR="00D6788E" w:rsidRPr="00E51071">
        <w:rPr>
          <w:rFonts w:ascii="Arial" w:hAnsi="Arial" w:cs="Arial"/>
          <w:caps w:val="0"/>
          <w:sz w:val="18"/>
          <w:szCs w:val="18"/>
        </w:rPr>
        <w:t>.  You can complete the permit application online at</w:t>
      </w:r>
      <w:r w:rsidR="002A45FE" w:rsidRPr="00E51071">
        <w:rPr>
          <w:rFonts w:ascii="Arial" w:hAnsi="Arial" w:cs="Arial"/>
          <w:caps w:val="0"/>
          <w:sz w:val="18"/>
          <w:szCs w:val="18"/>
        </w:rPr>
        <w:t xml:space="preserve"> </w:t>
      </w:r>
      <w:hyperlink r:id="rId11" w:anchor="/home" w:history="1">
        <w:r w:rsidR="006927D8" w:rsidRPr="00E51071">
          <w:rPr>
            <w:rStyle w:val="Hyperlink"/>
            <w:rFonts w:ascii="Arial" w:hAnsi="Arial" w:cs="Arial"/>
            <w:caps w:val="0"/>
            <w:sz w:val="18"/>
            <w:szCs w:val="18"/>
          </w:rPr>
          <w:t>https://css.siouxfalls.org/energov_prod/selfservice/#/home</w:t>
        </w:r>
      </w:hyperlink>
      <w:r w:rsidR="00DD0040" w:rsidRPr="00E51071">
        <w:rPr>
          <w:rFonts w:ascii="Arial" w:hAnsi="Arial" w:cs="Arial"/>
          <w:caps w:val="0"/>
          <w:sz w:val="18"/>
          <w:szCs w:val="18"/>
        </w:rPr>
        <w:t>.</w:t>
      </w:r>
    </w:p>
    <w:p w14:paraId="0E4AB98B" w14:textId="63BCCE21" w:rsidR="00DD0040" w:rsidRPr="00E51071" w:rsidRDefault="00DD0040" w:rsidP="00460FEB">
      <w:pPr>
        <w:rPr>
          <w:rFonts w:ascii="Arial" w:hAnsi="Arial" w:cs="Arial"/>
          <w:caps w:val="0"/>
          <w:sz w:val="18"/>
          <w:szCs w:val="18"/>
        </w:rPr>
      </w:pPr>
    </w:p>
    <w:p w14:paraId="5D3CB083" w14:textId="52A7F40B" w:rsidR="00DD0040" w:rsidRPr="00E51071" w:rsidRDefault="00DD0040" w:rsidP="00460FEB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 xml:space="preserve">Should any </w:t>
      </w:r>
      <w:r w:rsidR="006B2D94" w:rsidRPr="00E51071">
        <w:rPr>
          <w:rFonts w:ascii="Arial" w:hAnsi="Arial" w:cs="Arial"/>
          <w:caps w:val="0"/>
          <w:sz w:val="18"/>
          <w:szCs w:val="18"/>
        </w:rPr>
        <w:t>portion</w:t>
      </w:r>
      <w:r w:rsidRPr="00E51071">
        <w:rPr>
          <w:rFonts w:ascii="Arial" w:hAnsi="Arial" w:cs="Arial"/>
          <w:caps w:val="0"/>
          <w:sz w:val="18"/>
          <w:szCs w:val="18"/>
        </w:rPr>
        <w:t xml:space="preserve"> of your adjustment cost</w:t>
      </w:r>
      <w:r w:rsidR="006B2D94" w:rsidRPr="00E51071">
        <w:rPr>
          <w:rFonts w:ascii="Arial" w:hAnsi="Arial" w:cs="Arial"/>
          <w:caps w:val="0"/>
          <w:sz w:val="18"/>
          <w:szCs w:val="18"/>
        </w:rPr>
        <w:t>s</w:t>
      </w:r>
      <w:r w:rsidRPr="00E51071">
        <w:rPr>
          <w:rFonts w:ascii="Arial" w:hAnsi="Arial" w:cs="Arial"/>
          <w:caps w:val="0"/>
          <w:sz w:val="18"/>
          <w:szCs w:val="18"/>
        </w:rPr>
        <w:t xml:space="preserve"> be </w:t>
      </w:r>
      <w:r w:rsidR="006B2D94" w:rsidRPr="00E51071">
        <w:rPr>
          <w:rFonts w:ascii="Arial" w:hAnsi="Arial" w:cs="Arial"/>
          <w:caps w:val="0"/>
          <w:sz w:val="18"/>
          <w:szCs w:val="18"/>
        </w:rPr>
        <w:t xml:space="preserve">eligible for </w:t>
      </w:r>
      <w:r w:rsidRPr="00E51071">
        <w:rPr>
          <w:rFonts w:ascii="Arial" w:hAnsi="Arial" w:cs="Arial"/>
          <w:caps w:val="0"/>
          <w:sz w:val="18"/>
          <w:szCs w:val="18"/>
        </w:rPr>
        <w:t>reimburs</w:t>
      </w:r>
      <w:r w:rsidR="00CB2095" w:rsidRPr="00E51071">
        <w:rPr>
          <w:rFonts w:ascii="Arial" w:hAnsi="Arial" w:cs="Arial"/>
          <w:caps w:val="0"/>
          <w:sz w:val="18"/>
          <w:szCs w:val="18"/>
        </w:rPr>
        <w:t>ement</w:t>
      </w:r>
      <w:r w:rsidRPr="00E51071">
        <w:rPr>
          <w:rFonts w:ascii="Arial" w:hAnsi="Arial" w:cs="Arial"/>
          <w:caps w:val="0"/>
          <w:sz w:val="18"/>
          <w:szCs w:val="18"/>
        </w:rPr>
        <w:t xml:space="preserve"> (</w:t>
      </w:r>
      <w:r w:rsidR="00CB2095" w:rsidRPr="00E51071">
        <w:rPr>
          <w:rFonts w:ascii="Arial" w:hAnsi="Arial" w:cs="Arial"/>
          <w:caps w:val="0"/>
          <w:sz w:val="18"/>
          <w:szCs w:val="18"/>
        </w:rPr>
        <w:t xml:space="preserve">pertaining to utilities </w:t>
      </w:r>
      <w:r w:rsidR="00261C29" w:rsidRPr="00E51071">
        <w:rPr>
          <w:rFonts w:ascii="Arial" w:hAnsi="Arial" w:cs="Arial"/>
          <w:caps w:val="0"/>
          <w:sz w:val="18"/>
          <w:szCs w:val="18"/>
        </w:rPr>
        <w:t xml:space="preserve">on private easements or those previously in </w:t>
      </w:r>
      <w:r w:rsidR="00C84F4E" w:rsidRPr="00E51071">
        <w:rPr>
          <w:rFonts w:ascii="Arial" w:hAnsi="Arial" w:cs="Arial"/>
          <w:caps w:val="0"/>
          <w:sz w:val="18"/>
          <w:szCs w:val="18"/>
        </w:rPr>
        <w:t>private</w:t>
      </w:r>
      <w:r w:rsidR="00261C29" w:rsidRPr="00E51071">
        <w:rPr>
          <w:rFonts w:ascii="Arial" w:hAnsi="Arial" w:cs="Arial"/>
          <w:caps w:val="0"/>
          <w:sz w:val="18"/>
          <w:szCs w:val="18"/>
        </w:rPr>
        <w:t xml:space="preserve"> easements </w:t>
      </w:r>
      <w:r w:rsidR="00153275" w:rsidRPr="00E51071">
        <w:rPr>
          <w:rFonts w:ascii="Arial" w:hAnsi="Arial" w:cs="Arial"/>
          <w:caps w:val="0"/>
          <w:sz w:val="18"/>
          <w:szCs w:val="18"/>
        </w:rPr>
        <w:t>prior to the dedication of the overlaying right-of-way)</w:t>
      </w:r>
      <w:r w:rsidR="00C84F4E" w:rsidRPr="00E51071">
        <w:rPr>
          <w:rFonts w:ascii="Arial" w:hAnsi="Arial" w:cs="Arial"/>
          <w:caps w:val="0"/>
          <w:sz w:val="18"/>
          <w:szCs w:val="18"/>
        </w:rPr>
        <w:t xml:space="preserve">, </w:t>
      </w:r>
      <w:r w:rsidRPr="00E51071">
        <w:rPr>
          <w:rFonts w:ascii="Arial" w:hAnsi="Arial" w:cs="Arial"/>
          <w:caps w:val="0"/>
          <w:sz w:val="18"/>
          <w:szCs w:val="18"/>
        </w:rPr>
        <w:t xml:space="preserve">please </w:t>
      </w:r>
      <w:r w:rsidR="00C84F4E" w:rsidRPr="00E51071">
        <w:rPr>
          <w:rFonts w:ascii="Arial" w:hAnsi="Arial" w:cs="Arial"/>
          <w:caps w:val="0"/>
          <w:sz w:val="18"/>
          <w:szCs w:val="18"/>
        </w:rPr>
        <w:t>a</w:t>
      </w:r>
      <w:r w:rsidR="00E8200F" w:rsidRPr="00E51071">
        <w:rPr>
          <w:rFonts w:ascii="Arial" w:hAnsi="Arial" w:cs="Arial"/>
          <w:caps w:val="0"/>
          <w:sz w:val="18"/>
          <w:szCs w:val="18"/>
        </w:rPr>
        <w:t xml:space="preserve">nnotate </w:t>
      </w:r>
      <w:r w:rsidRPr="00E51071">
        <w:rPr>
          <w:rFonts w:ascii="Arial" w:hAnsi="Arial" w:cs="Arial"/>
          <w:caps w:val="0"/>
          <w:sz w:val="18"/>
          <w:szCs w:val="18"/>
        </w:rPr>
        <w:t>the necessary adjustments on the plans</w:t>
      </w:r>
      <w:r w:rsidR="00E8200F" w:rsidRPr="00E51071">
        <w:rPr>
          <w:rFonts w:ascii="Arial" w:hAnsi="Arial" w:cs="Arial"/>
          <w:caps w:val="0"/>
          <w:sz w:val="18"/>
          <w:szCs w:val="18"/>
        </w:rPr>
        <w:t>.  Furthermore</w:t>
      </w:r>
      <w:r w:rsidRPr="00E51071">
        <w:rPr>
          <w:rFonts w:ascii="Arial" w:hAnsi="Arial" w:cs="Arial"/>
          <w:caps w:val="0"/>
          <w:sz w:val="18"/>
          <w:szCs w:val="18"/>
        </w:rPr>
        <w:t>, prepare a detailed estimate</w:t>
      </w:r>
      <w:r w:rsidR="00D23332" w:rsidRPr="00E51071">
        <w:rPr>
          <w:rFonts w:ascii="Arial" w:hAnsi="Arial" w:cs="Arial"/>
          <w:caps w:val="0"/>
          <w:sz w:val="18"/>
          <w:szCs w:val="18"/>
        </w:rPr>
        <w:t xml:space="preserve"> of the costs and submit both documents to the </w:t>
      </w:r>
      <w:r w:rsidRPr="00E51071">
        <w:rPr>
          <w:rFonts w:ascii="Arial" w:hAnsi="Arial" w:cs="Arial"/>
          <w:caps w:val="0"/>
          <w:sz w:val="18"/>
          <w:szCs w:val="18"/>
        </w:rPr>
        <w:t xml:space="preserve">City Engineer’s Office, Attention </w:t>
      </w:r>
      <w:r w:rsidR="001668BC" w:rsidRPr="00E51071">
        <w:rPr>
          <w:rFonts w:ascii="Arial" w:hAnsi="Arial" w:cs="Arial"/>
          <w:caps w:val="0"/>
          <w:color w:val="FF0000"/>
          <w:sz w:val="18"/>
          <w:szCs w:val="18"/>
        </w:rPr>
        <w:t>[Project Manager</w:t>
      </w:r>
      <w:r w:rsidR="00010D86" w:rsidRPr="00E51071">
        <w:rPr>
          <w:rFonts w:ascii="Arial" w:hAnsi="Arial" w:cs="Arial"/>
          <w:caps w:val="0"/>
          <w:color w:val="FF0000"/>
          <w:sz w:val="18"/>
          <w:szCs w:val="18"/>
        </w:rPr>
        <w:t>, contact information</w:t>
      </w:r>
      <w:r w:rsidR="005D539C">
        <w:rPr>
          <w:rFonts w:ascii="Arial" w:hAnsi="Arial" w:cs="Arial"/>
          <w:caps w:val="0"/>
          <w:color w:val="FF0000"/>
          <w:sz w:val="18"/>
          <w:szCs w:val="18"/>
        </w:rPr>
        <w:t>]</w:t>
      </w:r>
      <w:r w:rsidR="003B4D9D" w:rsidRPr="00E51071">
        <w:rPr>
          <w:rFonts w:ascii="Arial" w:hAnsi="Arial" w:cs="Arial"/>
          <w:caps w:val="0"/>
          <w:sz w:val="18"/>
          <w:szCs w:val="18"/>
        </w:rPr>
        <w:t>.</w:t>
      </w:r>
    </w:p>
    <w:p w14:paraId="6CBF7204" w14:textId="00B6ABB8" w:rsidR="00CB4029" w:rsidRPr="00E51071" w:rsidRDefault="00CB4029" w:rsidP="00460FEB">
      <w:pPr>
        <w:rPr>
          <w:rFonts w:ascii="Arial" w:hAnsi="Arial" w:cs="Arial"/>
          <w:caps w:val="0"/>
          <w:sz w:val="18"/>
          <w:szCs w:val="18"/>
        </w:rPr>
      </w:pPr>
    </w:p>
    <w:p w14:paraId="7AE672A7" w14:textId="6A559911" w:rsidR="00CB4029" w:rsidRPr="00E51071" w:rsidRDefault="00C83340" w:rsidP="00460FEB">
      <w:pPr>
        <w:rPr>
          <w:rFonts w:ascii="Arial" w:hAnsi="Arial" w:cs="Arial"/>
          <w:b/>
          <w:caps w:val="0"/>
          <w:sz w:val="18"/>
          <w:szCs w:val="18"/>
        </w:rPr>
      </w:pPr>
      <w:r w:rsidRPr="00E51071">
        <w:rPr>
          <w:rFonts w:ascii="Arial" w:hAnsi="Arial" w:cs="Arial"/>
          <w:b/>
          <w:caps w:val="0"/>
          <w:sz w:val="18"/>
          <w:szCs w:val="18"/>
        </w:rPr>
        <w:t>If relocation work is required, it must be finalized by</w:t>
      </w:r>
      <w:r w:rsidR="00CB4029" w:rsidRPr="00E51071">
        <w:rPr>
          <w:rFonts w:ascii="Arial" w:hAnsi="Arial" w:cs="Arial"/>
          <w:b/>
          <w:caps w:val="0"/>
          <w:sz w:val="18"/>
          <w:szCs w:val="18"/>
        </w:rPr>
        <w:t xml:space="preserve"> 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>[date]</w:t>
      </w:r>
      <w:r w:rsidR="00CB4029" w:rsidRPr="00E51071">
        <w:rPr>
          <w:rFonts w:ascii="Arial" w:hAnsi="Arial" w:cs="Arial"/>
          <w:b/>
          <w:caps w:val="0"/>
          <w:sz w:val="18"/>
          <w:szCs w:val="18"/>
        </w:rPr>
        <w:t xml:space="preserve"> or sequenced </w:t>
      </w:r>
      <w:r w:rsidR="00D23476" w:rsidRPr="00E51071">
        <w:rPr>
          <w:rFonts w:ascii="Arial" w:hAnsi="Arial" w:cs="Arial"/>
          <w:b/>
          <w:caps w:val="0"/>
          <w:sz w:val="18"/>
          <w:szCs w:val="18"/>
        </w:rPr>
        <w:t xml:space="preserve">in conjunction with the </w:t>
      </w:r>
      <w:r w:rsidR="00BD329A" w:rsidRPr="00E51071">
        <w:rPr>
          <w:rFonts w:ascii="Arial" w:hAnsi="Arial" w:cs="Arial"/>
          <w:b/>
          <w:caps w:val="0"/>
          <w:sz w:val="18"/>
          <w:szCs w:val="18"/>
        </w:rPr>
        <w:t>construction process, subject to approval by</w:t>
      </w:r>
      <w:r w:rsidR="00524CA6" w:rsidRPr="00E51071">
        <w:rPr>
          <w:rFonts w:ascii="Arial" w:hAnsi="Arial" w:cs="Arial"/>
          <w:b/>
          <w:caps w:val="0"/>
          <w:sz w:val="18"/>
          <w:szCs w:val="18"/>
        </w:rPr>
        <w:t xml:space="preserve"> th</w:t>
      </w:r>
      <w:r w:rsidR="00CB4029" w:rsidRPr="00E51071">
        <w:rPr>
          <w:rFonts w:ascii="Arial" w:hAnsi="Arial" w:cs="Arial"/>
          <w:b/>
          <w:caps w:val="0"/>
          <w:sz w:val="18"/>
          <w:szCs w:val="18"/>
        </w:rPr>
        <w:t xml:space="preserve">e </w:t>
      </w:r>
      <w:r w:rsidR="008B18DD" w:rsidRPr="00E51071">
        <w:rPr>
          <w:rFonts w:ascii="Arial" w:hAnsi="Arial" w:cs="Arial"/>
          <w:b/>
          <w:caps w:val="0"/>
          <w:sz w:val="18"/>
          <w:szCs w:val="18"/>
        </w:rPr>
        <w:t xml:space="preserve">City’s project manager 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>[Project Manager</w:t>
      </w:r>
      <w:r w:rsidR="00524CA6" w:rsidRPr="00E51071">
        <w:rPr>
          <w:rFonts w:ascii="Arial" w:hAnsi="Arial" w:cs="Arial"/>
          <w:caps w:val="0"/>
          <w:color w:val="FF0000"/>
          <w:sz w:val="18"/>
          <w:szCs w:val="18"/>
        </w:rPr>
        <w:t>, contact information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>]</w:t>
      </w:r>
      <w:r w:rsidR="00CB4029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CB4029" w:rsidRPr="00E51071">
        <w:rPr>
          <w:rFonts w:ascii="Arial" w:hAnsi="Arial" w:cs="Arial"/>
          <w:b/>
          <w:caps w:val="0"/>
          <w:sz w:val="18"/>
          <w:szCs w:val="18"/>
        </w:rPr>
        <w:t xml:space="preserve">and </w:t>
      </w:r>
      <w:r w:rsidR="008B18DD" w:rsidRPr="00E51071">
        <w:rPr>
          <w:rFonts w:ascii="Arial" w:hAnsi="Arial" w:cs="Arial"/>
          <w:b/>
          <w:caps w:val="0"/>
          <w:sz w:val="18"/>
          <w:szCs w:val="18"/>
        </w:rPr>
        <w:t>engineering consultant</w:t>
      </w:r>
      <w:r w:rsidR="008B18DD" w:rsidRPr="00E51071">
        <w:rPr>
          <w:rFonts w:ascii="Arial" w:hAnsi="Arial" w:cs="Arial"/>
          <w:caps w:val="0"/>
          <w:sz w:val="18"/>
          <w:szCs w:val="18"/>
        </w:rPr>
        <w:t xml:space="preserve"> 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>[Consultant</w:t>
      </w:r>
      <w:r w:rsidR="00305ECD" w:rsidRPr="00E51071">
        <w:rPr>
          <w:rFonts w:ascii="Arial" w:hAnsi="Arial" w:cs="Arial"/>
          <w:caps w:val="0"/>
          <w:color w:val="FF0000"/>
          <w:sz w:val="18"/>
          <w:szCs w:val="18"/>
        </w:rPr>
        <w:t>,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 xml:space="preserve"> contact </w:t>
      </w:r>
      <w:r w:rsidR="00305ECD" w:rsidRPr="00E51071">
        <w:rPr>
          <w:rFonts w:ascii="Arial" w:hAnsi="Arial" w:cs="Arial"/>
          <w:caps w:val="0"/>
          <w:color w:val="FF0000"/>
          <w:sz w:val="18"/>
          <w:szCs w:val="18"/>
        </w:rPr>
        <w:t>i</w:t>
      </w:r>
      <w:r w:rsidR="00CB4029" w:rsidRPr="00E51071">
        <w:rPr>
          <w:rFonts w:ascii="Arial" w:hAnsi="Arial" w:cs="Arial"/>
          <w:caps w:val="0"/>
          <w:color w:val="FF0000"/>
          <w:sz w:val="18"/>
          <w:szCs w:val="18"/>
        </w:rPr>
        <w:t>nformation]</w:t>
      </w:r>
      <w:r w:rsidR="00CB4029" w:rsidRPr="00E51071">
        <w:rPr>
          <w:rFonts w:ascii="Arial" w:hAnsi="Arial" w:cs="Arial"/>
          <w:caps w:val="0"/>
          <w:sz w:val="18"/>
          <w:szCs w:val="18"/>
        </w:rPr>
        <w:t xml:space="preserve">.  </w:t>
      </w:r>
      <w:r w:rsidR="005D539C">
        <w:rPr>
          <w:rFonts w:ascii="Arial" w:hAnsi="Arial" w:cs="Arial"/>
          <w:b/>
          <w:bCs/>
          <w:caps w:val="0"/>
          <w:sz w:val="18"/>
          <w:szCs w:val="18"/>
        </w:rPr>
        <w:t>Please</w:t>
      </w:r>
      <w:r w:rsidR="00305ECD" w:rsidRPr="00E51071">
        <w:rPr>
          <w:rFonts w:ascii="Arial" w:hAnsi="Arial" w:cs="Arial"/>
          <w:b/>
          <w:bCs/>
          <w:caps w:val="0"/>
          <w:sz w:val="18"/>
          <w:szCs w:val="18"/>
        </w:rPr>
        <w:t xml:space="preserve"> exp</w:t>
      </w:r>
      <w:r w:rsidR="00C226FC" w:rsidRPr="00E51071">
        <w:rPr>
          <w:rFonts w:ascii="Arial" w:hAnsi="Arial" w:cs="Arial"/>
          <w:b/>
          <w:bCs/>
          <w:caps w:val="0"/>
          <w:sz w:val="18"/>
          <w:szCs w:val="18"/>
        </w:rPr>
        <w:t xml:space="preserve">edite the submission of your cost estimate if needed. </w:t>
      </w:r>
      <w:r w:rsidR="00C226FC" w:rsidRPr="00D62498">
        <w:rPr>
          <w:rFonts w:ascii="Arial" w:hAnsi="Arial" w:cs="Arial"/>
          <w:b/>
          <w:bCs/>
          <w:caps w:val="0"/>
          <w:sz w:val="18"/>
          <w:szCs w:val="18"/>
        </w:rPr>
        <w:t xml:space="preserve"> </w:t>
      </w:r>
      <w:r w:rsidR="0094204C" w:rsidRPr="00D62498">
        <w:rPr>
          <w:rFonts w:ascii="Arial" w:hAnsi="Arial" w:cs="Arial"/>
          <w:b/>
          <w:bCs/>
          <w:caps w:val="0"/>
          <w:sz w:val="18"/>
          <w:szCs w:val="18"/>
        </w:rPr>
        <w:t>Prompt submission</w:t>
      </w:r>
      <w:r w:rsidR="0094204C">
        <w:rPr>
          <w:rFonts w:ascii="Arial" w:hAnsi="Arial" w:cs="Arial"/>
          <w:b/>
          <w:bCs/>
          <w:caps w:val="0"/>
          <w:sz w:val="18"/>
          <w:szCs w:val="18"/>
        </w:rPr>
        <w:t xml:space="preserve"> </w:t>
      </w:r>
      <w:r w:rsidR="00C226FC" w:rsidRPr="00E51071">
        <w:rPr>
          <w:rFonts w:ascii="Arial" w:hAnsi="Arial" w:cs="Arial"/>
          <w:b/>
          <w:bCs/>
          <w:caps w:val="0"/>
          <w:sz w:val="18"/>
          <w:szCs w:val="18"/>
        </w:rPr>
        <w:t>will allow us to prepar</w:t>
      </w:r>
      <w:r w:rsidR="00F54299" w:rsidRPr="00E51071">
        <w:rPr>
          <w:rFonts w:ascii="Arial" w:hAnsi="Arial" w:cs="Arial"/>
          <w:b/>
          <w:bCs/>
          <w:caps w:val="0"/>
          <w:sz w:val="18"/>
          <w:szCs w:val="18"/>
        </w:rPr>
        <w:t>e the necessary agreement and grant authorization for your work at the earliest possible ju</w:t>
      </w:r>
      <w:r w:rsidR="00DF4B86" w:rsidRPr="00E51071">
        <w:rPr>
          <w:rFonts w:ascii="Arial" w:hAnsi="Arial" w:cs="Arial"/>
          <w:b/>
          <w:bCs/>
          <w:caps w:val="0"/>
          <w:sz w:val="18"/>
          <w:szCs w:val="18"/>
        </w:rPr>
        <w:t>ncture.</w:t>
      </w:r>
    </w:p>
    <w:p w14:paraId="45FAB383" w14:textId="3DC5765E" w:rsidR="003B4D9D" w:rsidRPr="00E51071" w:rsidRDefault="003B4D9D" w:rsidP="00460FEB">
      <w:pPr>
        <w:rPr>
          <w:rFonts w:ascii="Arial" w:hAnsi="Arial" w:cs="Arial"/>
          <w:caps w:val="0"/>
          <w:sz w:val="18"/>
          <w:szCs w:val="18"/>
        </w:rPr>
      </w:pPr>
    </w:p>
    <w:p w14:paraId="13ACE96D" w14:textId="77777777" w:rsidR="00471D1E" w:rsidRPr="00E51071" w:rsidRDefault="00A33EBE" w:rsidP="001668BC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 xml:space="preserve">The </w:t>
      </w:r>
      <w:r w:rsidR="008B18DD" w:rsidRPr="00E51071">
        <w:rPr>
          <w:rFonts w:ascii="Arial" w:hAnsi="Arial" w:cs="Arial"/>
          <w:caps w:val="0"/>
          <w:sz w:val="18"/>
          <w:szCs w:val="18"/>
        </w:rPr>
        <w:t>City’s engineering c</w:t>
      </w:r>
      <w:r w:rsidRPr="00E51071">
        <w:rPr>
          <w:rFonts w:ascii="Arial" w:hAnsi="Arial" w:cs="Arial"/>
          <w:caps w:val="0"/>
          <w:sz w:val="18"/>
          <w:szCs w:val="18"/>
        </w:rPr>
        <w:t xml:space="preserve">onsultant </w:t>
      </w:r>
      <w:r w:rsidR="008B18DD" w:rsidRPr="00E51071">
        <w:rPr>
          <w:rFonts w:ascii="Arial" w:hAnsi="Arial" w:cs="Arial"/>
          <w:caps w:val="0"/>
          <w:sz w:val="18"/>
          <w:szCs w:val="18"/>
        </w:rPr>
        <w:t>will</w:t>
      </w:r>
      <w:r w:rsidRPr="00E51071">
        <w:rPr>
          <w:rFonts w:ascii="Arial" w:hAnsi="Arial" w:cs="Arial"/>
          <w:caps w:val="0"/>
          <w:sz w:val="18"/>
          <w:szCs w:val="18"/>
        </w:rPr>
        <w:t xml:space="preserve"> </w:t>
      </w:r>
      <w:proofErr w:type="gramStart"/>
      <w:r w:rsidR="00AB4C69" w:rsidRPr="00E51071">
        <w:rPr>
          <w:rFonts w:ascii="Arial" w:hAnsi="Arial" w:cs="Arial"/>
          <w:caps w:val="0"/>
          <w:sz w:val="18"/>
          <w:szCs w:val="18"/>
        </w:rPr>
        <w:t>provide assistance</w:t>
      </w:r>
      <w:proofErr w:type="gramEnd"/>
      <w:r w:rsidR="00471D1E" w:rsidRPr="00E51071">
        <w:rPr>
          <w:rFonts w:ascii="Arial" w:hAnsi="Arial" w:cs="Arial"/>
          <w:caps w:val="0"/>
          <w:sz w:val="18"/>
          <w:szCs w:val="18"/>
        </w:rPr>
        <w:t xml:space="preserve"> in locating your facilities to mitigate potential future conflicts.</w:t>
      </w:r>
    </w:p>
    <w:p w14:paraId="37EA675B" w14:textId="77777777" w:rsidR="00471D1E" w:rsidRPr="00E51071" w:rsidRDefault="00471D1E" w:rsidP="001668BC">
      <w:pPr>
        <w:rPr>
          <w:rFonts w:ascii="Arial" w:hAnsi="Arial" w:cs="Arial"/>
          <w:caps w:val="0"/>
          <w:sz w:val="18"/>
          <w:szCs w:val="18"/>
        </w:rPr>
      </w:pPr>
    </w:p>
    <w:p w14:paraId="0B041D5D" w14:textId="7F578629" w:rsidR="001668BC" w:rsidRPr="00E51071" w:rsidRDefault="00471D1E" w:rsidP="001668BC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We</w:t>
      </w:r>
      <w:r w:rsidR="008019B4" w:rsidRPr="00E51071">
        <w:rPr>
          <w:rFonts w:ascii="Arial" w:hAnsi="Arial" w:cs="Arial"/>
          <w:caps w:val="0"/>
          <w:sz w:val="18"/>
          <w:szCs w:val="18"/>
        </w:rPr>
        <w:t xml:space="preserve"> appreciate your prompt attention to these matters, which are pivotal to </w:t>
      </w:r>
      <w:r w:rsidR="00084447" w:rsidRPr="00E51071">
        <w:rPr>
          <w:rFonts w:ascii="Arial" w:hAnsi="Arial" w:cs="Arial"/>
          <w:caps w:val="0"/>
          <w:sz w:val="18"/>
          <w:szCs w:val="18"/>
        </w:rPr>
        <w:t>the successful execution of this project.  Please do not hesitate to re</w:t>
      </w:r>
      <w:r w:rsidR="00B66B3C" w:rsidRPr="00E51071">
        <w:rPr>
          <w:rFonts w:ascii="Arial" w:hAnsi="Arial" w:cs="Arial"/>
          <w:caps w:val="0"/>
          <w:sz w:val="18"/>
          <w:szCs w:val="18"/>
        </w:rPr>
        <w:t>ach out should you have any questions or require further clarifications.</w:t>
      </w:r>
      <w:r w:rsidR="003B4D9D" w:rsidRPr="00E51071">
        <w:rPr>
          <w:rFonts w:ascii="Arial" w:hAnsi="Arial" w:cs="Arial"/>
          <w:caps w:val="0"/>
          <w:sz w:val="18"/>
          <w:szCs w:val="18"/>
        </w:rPr>
        <w:t xml:space="preserve">  </w:t>
      </w:r>
    </w:p>
    <w:p w14:paraId="306EDF9A" w14:textId="77777777" w:rsidR="008B18DD" w:rsidRPr="00E51071" w:rsidRDefault="008B18DD" w:rsidP="008B18DD">
      <w:pPr>
        <w:pStyle w:val="Header"/>
        <w:tabs>
          <w:tab w:val="clear" w:pos="4320"/>
          <w:tab w:val="clear" w:pos="8640"/>
        </w:tabs>
        <w:spacing w:after="360"/>
        <w:rPr>
          <w:rFonts w:cs="Arial"/>
          <w:sz w:val="18"/>
          <w:szCs w:val="18"/>
        </w:rPr>
      </w:pPr>
    </w:p>
    <w:p w14:paraId="06E677EF" w14:textId="2DE7CB4C" w:rsidR="007C020A" w:rsidRPr="00E51071" w:rsidRDefault="007C020A" w:rsidP="008F2568">
      <w:pPr>
        <w:pStyle w:val="Header"/>
        <w:tabs>
          <w:tab w:val="clear" w:pos="4320"/>
          <w:tab w:val="clear" w:pos="8640"/>
        </w:tabs>
        <w:spacing w:after="720"/>
        <w:rPr>
          <w:rFonts w:cs="Arial"/>
          <w:sz w:val="18"/>
          <w:szCs w:val="18"/>
        </w:rPr>
      </w:pPr>
      <w:r w:rsidRPr="00E51071">
        <w:rPr>
          <w:rFonts w:cs="Arial"/>
          <w:sz w:val="18"/>
          <w:szCs w:val="18"/>
        </w:rPr>
        <w:t>Sincerely,</w:t>
      </w:r>
    </w:p>
    <w:p w14:paraId="06E677F0" w14:textId="477A35AE" w:rsidR="007C020A" w:rsidRPr="00E51071" w:rsidRDefault="004B549D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282F26" w:rsidRPr="00E51071">
        <w:rPr>
          <w:rFonts w:ascii="Arial" w:hAnsi="Arial" w:cs="Arial"/>
          <w:caps w:val="0"/>
          <w:color w:val="FF0000"/>
          <w:sz w:val="18"/>
          <w:szCs w:val="18"/>
        </w:rPr>
        <w:instrText>Name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06E677F1" w14:textId="59D25302" w:rsidR="007C020A" w:rsidRPr="00E51071" w:rsidRDefault="004B549D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fldChar w:fldCharType="begin"/>
      </w:r>
      <w:r w:rsidR="007C020A" w:rsidRPr="00E51071">
        <w:rPr>
          <w:rFonts w:ascii="Arial" w:hAnsi="Arial" w:cs="Arial"/>
          <w:caps w:val="0"/>
          <w:sz w:val="18"/>
          <w:szCs w:val="18"/>
        </w:rPr>
        <w:instrText>MACROBUTTON NoMacro [</w:instrText>
      </w:r>
      <w:r w:rsidR="00282F26" w:rsidRPr="00E51071">
        <w:rPr>
          <w:rFonts w:ascii="Arial" w:hAnsi="Arial" w:cs="Arial"/>
          <w:caps w:val="0"/>
          <w:color w:val="FF0000"/>
          <w:sz w:val="18"/>
          <w:szCs w:val="18"/>
        </w:rPr>
        <w:instrText>Title</w:instrText>
      </w:r>
      <w:r w:rsidR="007C020A" w:rsidRPr="00E51071">
        <w:rPr>
          <w:rFonts w:ascii="Arial" w:hAnsi="Arial" w:cs="Arial"/>
          <w:caps w:val="0"/>
          <w:sz w:val="18"/>
          <w:szCs w:val="18"/>
        </w:rPr>
        <w:instrText>]</w:instrText>
      </w:r>
      <w:r w:rsidRPr="00E51071">
        <w:rPr>
          <w:rFonts w:ascii="Arial" w:hAnsi="Arial" w:cs="Arial"/>
          <w:caps w:val="0"/>
          <w:sz w:val="18"/>
          <w:szCs w:val="18"/>
        </w:rPr>
        <w:fldChar w:fldCharType="end"/>
      </w:r>
    </w:p>
    <w:p w14:paraId="0AC1A6CF" w14:textId="1ACBF7D3" w:rsidR="008D651C" w:rsidRPr="00E51071" w:rsidRDefault="00185822" w:rsidP="008D651C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City Center</w:t>
      </w:r>
    </w:p>
    <w:p w14:paraId="4229052D" w14:textId="3FF2F866" w:rsidR="008D651C" w:rsidRPr="00E51071" w:rsidRDefault="00185822" w:rsidP="008D651C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231 North Dakota Avenue</w:t>
      </w:r>
    </w:p>
    <w:p w14:paraId="1E2277E6" w14:textId="2BB9D950" w:rsidR="008B6E93" w:rsidRPr="00E51071" w:rsidRDefault="00C2086B" w:rsidP="00893C53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>605-</w:t>
      </w:r>
      <w:r w:rsidR="00893C53" w:rsidRPr="00E51071">
        <w:rPr>
          <w:rFonts w:ascii="Arial" w:hAnsi="Arial" w:cs="Arial"/>
          <w:caps w:val="0"/>
          <w:sz w:val="18"/>
          <w:szCs w:val="18"/>
        </w:rPr>
        <w:t>367-</w:t>
      </w:r>
      <w:r w:rsidR="008B6E93" w:rsidRPr="00E51071">
        <w:rPr>
          <w:rFonts w:ascii="Arial" w:hAnsi="Arial" w:cs="Arial"/>
          <w:caps w:val="0"/>
          <w:sz w:val="18"/>
          <w:szCs w:val="18"/>
        </w:rPr>
        <w:t>8601</w:t>
      </w:r>
    </w:p>
    <w:p w14:paraId="441E83DD" w14:textId="2A8BDB3D" w:rsidR="00C34A82" w:rsidRPr="00E51071" w:rsidRDefault="00525EF1" w:rsidP="00893C53">
      <w:pPr>
        <w:rPr>
          <w:rFonts w:ascii="Arial" w:hAnsi="Arial" w:cs="Arial"/>
          <w:caps w:val="0"/>
          <w:sz w:val="18"/>
          <w:szCs w:val="18"/>
        </w:rPr>
      </w:pPr>
      <w:r w:rsidRPr="00E51071">
        <w:rPr>
          <w:rFonts w:ascii="Arial" w:hAnsi="Arial" w:cs="Arial"/>
          <w:caps w:val="0"/>
          <w:sz w:val="18"/>
          <w:szCs w:val="18"/>
        </w:rPr>
        <w:t xml:space="preserve">Attachments: </w:t>
      </w:r>
      <w:r w:rsidRPr="00E51071">
        <w:rPr>
          <w:rFonts w:ascii="Arial" w:hAnsi="Arial" w:cs="Arial"/>
          <w:caps w:val="0"/>
          <w:color w:val="FF0000"/>
          <w:sz w:val="18"/>
          <w:szCs w:val="18"/>
        </w:rPr>
        <w:t>[information]</w:t>
      </w:r>
    </w:p>
    <w:sectPr w:rsidR="00C34A82" w:rsidRPr="00E51071" w:rsidSect="0007367E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1296" w:bottom="720" w:left="1440" w:header="1440" w:footer="2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3701C" w14:textId="77777777" w:rsidR="007D01D5" w:rsidRDefault="007D01D5">
      <w:r>
        <w:separator/>
      </w:r>
    </w:p>
  </w:endnote>
  <w:endnote w:type="continuationSeparator" w:id="0">
    <w:p w14:paraId="18E41157" w14:textId="77777777" w:rsidR="007D01D5" w:rsidRDefault="007D0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77F9" w14:textId="252C14DE" w:rsidR="00821004" w:rsidRDefault="00E72571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\* Upper\p \* MERGEFORMAT </w:instrText>
    </w:r>
    <w:r>
      <w:rPr>
        <w:noProof/>
      </w:rPr>
      <w:fldChar w:fldCharType="separate"/>
    </w:r>
    <w:r w:rsidR="008B6E93">
      <w:rPr>
        <w:noProof/>
      </w:rPr>
      <w:t>HTTPS://INSITE.SIOUXFALLS.ORG/SITES/SS/GENERAL TEMPLATES/DOCUMENT LIBRARY/PUBLIC WORKS (F9930)/LETTERHEAD TEMPLATE--PW ADMIN.DOCX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7801" w14:textId="69E1D026" w:rsidR="00821004" w:rsidRDefault="00821004" w:rsidP="00A47D8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088D" w14:textId="77777777" w:rsidR="007D01D5" w:rsidRDefault="007D01D5">
      <w:r>
        <w:separator/>
      </w:r>
    </w:p>
  </w:footnote>
  <w:footnote w:type="continuationSeparator" w:id="0">
    <w:p w14:paraId="6242A52D" w14:textId="77777777" w:rsidR="007D01D5" w:rsidRDefault="007D0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77F6" w14:textId="77777777" w:rsidR="00821004" w:rsidRDefault="004B549D">
    <w:pPr>
      <w:pStyle w:val="Header"/>
    </w:pPr>
    <w:r>
      <w:fldChar w:fldCharType="begin"/>
    </w:r>
    <w:r w:rsidR="00821004">
      <w:instrText>MACROBUTTON NoMacro [</w:instrText>
    </w:r>
    <w:r w:rsidR="00821004">
      <w:rPr>
        <w:b/>
        <w:bCs/>
      </w:rPr>
      <w:instrText>#1</w:instrText>
    </w:r>
    <w:r w:rsidR="00821004">
      <w:instrText xml:space="preserve"> Click </w:instrText>
    </w:r>
    <w:r w:rsidR="00821004">
      <w:rPr>
        <w:b/>
      </w:rPr>
      <w:instrText>here</w:instrText>
    </w:r>
    <w:r w:rsidR="00821004">
      <w:instrText xml:space="preserve"> and type name]</w:instrText>
    </w:r>
    <w:r>
      <w:fldChar w:fldCharType="end"/>
    </w:r>
  </w:p>
  <w:p w14:paraId="06E677F7" w14:textId="6A7EC885" w:rsidR="00821004" w:rsidRDefault="00821004">
    <w:pPr>
      <w:pStyle w:val="Header"/>
    </w:pPr>
    <w:r>
      <w:t xml:space="preserve">Page </w:t>
    </w:r>
    <w:r w:rsidR="004E43A1">
      <w:fldChar w:fldCharType="begin"/>
    </w:r>
    <w:r w:rsidR="004E43A1">
      <w:instrText xml:space="preserve"> PAGE \* Arabic \* MERGEFORMAT </w:instrText>
    </w:r>
    <w:r w:rsidR="004E43A1">
      <w:fldChar w:fldCharType="separate"/>
    </w:r>
    <w:r w:rsidR="008B18DD">
      <w:rPr>
        <w:noProof/>
      </w:rPr>
      <w:t>2</w:t>
    </w:r>
    <w:r w:rsidR="004E43A1">
      <w:rPr>
        <w:noProof/>
      </w:rPr>
      <w:fldChar w:fldCharType="end"/>
    </w:r>
  </w:p>
  <w:p w14:paraId="06E677F8" w14:textId="0CC785E9" w:rsidR="00821004" w:rsidRDefault="004E43A1">
    <w:pPr>
      <w:pStyle w:val="Header"/>
    </w:pPr>
    <w:r>
      <w:fldChar w:fldCharType="begin"/>
    </w:r>
    <w:r>
      <w:instrText xml:space="preserve"> TIME \@ "MMMM d, yyyy" </w:instrText>
    </w:r>
    <w:r>
      <w:fldChar w:fldCharType="separate"/>
    </w:r>
    <w:r w:rsidR="00E00D41">
      <w:rPr>
        <w:noProof/>
      </w:rPr>
      <w:t>November 14, 2023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924D2" w14:textId="6949F14A" w:rsidR="00A47D85" w:rsidRDefault="00000000" w:rsidP="00B40594">
    <w:pPr>
      <w:pStyle w:val="Header"/>
      <w:jc w:val="right"/>
    </w:pPr>
    <w:r>
      <w:rPr>
        <w:noProof/>
      </w:rPr>
      <w:pict w14:anchorId="45B20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90.35pt;margin-top:-80.65pt;width:610.9pt;height:790.55pt;z-index:-251658752;mso-position-horizontal-relative:text;mso-position-vertical-relative:text">
          <v:imagedata r:id="rId1" o:title="City letterhead 2020—P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0F9"/>
    <w:rsid w:val="0000164E"/>
    <w:rsid w:val="000064FD"/>
    <w:rsid w:val="00010D86"/>
    <w:rsid w:val="000270E5"/>
    <w:rsid w:val="00035A30"/>
    <w:rsid w:val="000574DD"/>
    <w:rsid w:val="00061A5C"/>
    <w:rsid w:val="0007367E"/>
    <w:rsid w:val="00084447"/>
    <w:rsid w:val="000A0B81"/>
    <w:rsid w:val="000B09D1"/>
    <w:rsid w:val="000B719A"/>
    <w:rsid w:val="000C7870"/>
    <w:rsid w:val="000D24F2"/>
    <w:rsid w:val="000D7EDF"/>
    <w:rsid w:val="000E2BA5"/>
    <w:rsid w:val="00101B47"/>
    <w:rsid w:val="001070C4"/>
    <w:rsid w:val="00132B30"/>
    <w:rsid w:val="00152514"/>
    <w:rsid w:val="00153275"/>
    <w:rsid w:val="001668BC"/>
    <w:rsid w:val="00183C7F"/>
    <w:rsid w:val="00185822"/>
    <w:rsid w:val="00192888"/>
    <w:rsid w:val="001E729D"/>
    <w:rsid w:val="001F69AD"/>
    <w:rsid w:val="002418B3"/>
    <w:rsid w:val="00254328"/>
    <w:rsid w:val="00261C29"/>
    <w:rsid w:val="00280951"/>
    <w:rsid w:val="00282F26"/>
    <w:rsid w:val="00296642"/>
    <w:rsid w:val="002A2EF5"/>
    <w:rsid w:val="002A45FE"/>
    <w:rsid w:val="002B411C"/>
    <w:rsid w:val="002E20D2"/>
    <w:rsid w:val="00305ECD"/>
    <w:rsid w:val="0038188A"/>
    <w:rsid w:val="003902CB"/>
    <w:rsid w:val="00390A43"/>
    <w:rsid w:val="00393F84"/>
    <w:rsid w:val="003B4D9D"/>
    <w:rsid w:val="003C2589"/>
    <w:rsid w:val="003E1AD7"/>
    <w:rsid w:val="00401B32"/>
    <w:rsid w:val="004554C4"/>
    <w:rsid w:val="00460FEB"/>
    <w:rsid w:val="00470F0D"/>
    <w:rsid w:val="00471D1E"/>
    <w:rsid w:val="004733EC"/>
    <w:rsid w:val="004B549D"/>
    <w:rsid w:val="004E43A1"/>
    <w:rsid w:val="00524CA6"/>
    <w:rsid w:val="00525EF1"/>
    <w:rsid w:val="005346A1"/>
    <w:rsid w:val="00542D4C"/>
    <w:rsid w:val="005457B6"/>
    <w:rsid w:val="00555C14"/>
    <w:rsid w:val="005700EE"/>
    <w:rsid w:val="00571F48"/>
    <w:rsid w:val="005A421C"/>
    <w:rsid w:val="005D08C1"/>
    <w:rsid w:val="005D23EF"/>
    <w:rsid w:val="005D539C"/>
    <w:rsid w:val="005E2B27"/>
    <w:rsid w:val="005E7419"/>
    <w:rsid w:val="0061467D"/>
    <w:rsid w:val="006441ED"/>
    <w:rsid w:val="00644AEA"/>
    <w:rsid w:val="00663806"/>
    <w:rsid w:val="006927D8"/>
    <w:rsid w:val="006A49DF"/>
    <w:rsid w:val="006B0B02"/>
    <w:rsid w:val="006B2D94"/>
    <w:rsid w:val="006B5776"/>
    <w:rsid w:val="006C6AE7"/>
    <w:rsid w:val="006E45C2"/>
    <w:rsid w:val="0071388F"/>
    <w:rsid w:val="00713EC8"/>
    <w:rsid w:val="007614A5"/>
    <w:rsid w:val="00777780"/>
    <w:rsid w:val="007A70F9"/>
    <w:rsid w:val="007C020A"/>
    <w:rsid w:val="007C6C48"/>
    <w:rsid w:val="007D01D5"/>
    <w:rsid w:val="007D3322"/>
    <w:rsid w:val="008019B4"/>
    <w:rsid w:val="00821004"/>
    <w:rsid w:val="00824145"/>
    <w:rsid w:val="00834D92"/>
    <w:rsid w:val="00845F70"/>
    <w:rsid w:val="00893C53"/>
    <w:rsid w:val="008B18DD"/>
    <w:rsid w:val="008B6E93"/>
    <w:rsid w:val="008B6FDC"/>
    <w:rsid w:val="008C3BA7"/>
    <w:rsid w:val="008C5A96"/>
    <w:rsid w:val="008C63F0"/>
    <w:rsid w:val="008D2570"/>
    <w:rsid w:val="008D651C"/>
    <w:rsid w:val="008E7A75"/>
    <w:rsid w:val="008E7DF4"/>
    <w:rsid w:val="008F2568"/>
    <w:rsid w:val="008F3EFA"/>
    <w:rsid w:val="0090371C"/>
    <w:rsid w:val="0094204C"/>
    <w:rsid w:val="00964F64"/>
    <w:rsid w:val="00994302"/>
    <w:rsid w:val="009D54F1"/>
    <w:rsid w:val="009E1CD0"/>
    <w:rsid w:val="009F69D1"/>
    <w:rsid w:val="00A04BAA"/>
    <w:rsid w:val="00A11D86"/>
    <w:rsid w:val="00A33EBE"/>
    <w:rsid w:val="00A47D85"/>
    <w:rsid w:val="00AA0B86"/>
    <w:rsid w:val="00AB4C69"/>
    <w:rsid w:val="00AB64E3"/>
    <w:rsid w:val="00AC789B"/>
    <w:rsid w:val="00AD407A"/>
    <w:rsid w:val="00AE649A"/>
    <w:rsid w:val="00B14317"/>
    <w:rsid w:val="00B3629C"/>
    <w:rsid w:val="00B40594"/>
    <w:rsid w:val="00B66B3C"/>
    <w:rsid w:val="00BC0853"/>
    <w:rsid w:val="00BC6FE6"/>
    <w:rsid w:val="00BD04BD"/>
    <w:rsid w:val="00BD23D3"/>
    <w:rsid w:val="00BD329A"/>
    <w:rsid w:val="00C072D2"/>
    <w:rsid w:val="00C2086B"/>
    <w:rsid w:val="00C226FC"/>
    <w:rsid w:val="00C34A82"/>
    <w:rsid w:val="00C352D2"/>
    <w:rsid w:val="00C83340"/>
    <w:rsid w:val="00C84F4E"/>
    <w:rsid w:val="00CB2095"/>
    <w:rsid w:val="00CB4029"/>
    <w:rsid w:val="00CD2DED"/>
    <w:rsid w:val="00CE06AE"/>
    <w:rsid w:val="00D00E5F"/>
    <w:rsid w:val="00D23332"/>
    <w:rsid w:val="00D23476"/>
    <w:rsid w:val="00D47AA0"/>
    <w:rsid w:val="00D62498"/>
    <w:rsid w:val="00D6788E"/>
    <w:rsid w:val="00D944DF"/>
    <w:rsid w:val="00DB2DF6"/>
    <w:rsid w:val="00DB7943"/>
    <w:rsid w:val="00DD0040"/>
    <w:rsid w:val="00DD42FE"/>
    <w:rsid w:val="00DF4B86"/>
    <w:rsid w:val="00E00D41"/>
    <w:rsid w:val="00E140FF"/>
    <w:rsid w:val="00E15197"/>
    <w:rsid w:val="00E22000"/>
    <w:rsid w:val="00E51071"/>
    <w:rsid w:val="00E57388"/>
    <w:rsid w:val="00E72571"/>
    <w:rsid w:val="00E8200F"/>
    <w:rsid w:val="00EC642A"/>
    <w:rsid w:val="00F45C6D"/>
    <w:rsid w:val="00F54299"/>
    <w:rsid w:val="00F56B04"/>
    <w:rsid w:val="00F61B4C"/>
    <w:rsid w:val="00FE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E677E1"/>
  <w15:docId w15:val="{44DDECA9-3339-4646-924D-6F22550E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549D"/>
    <w:rPr>
      <w:rFonts w:ascii="Courier New" w:hAnsi="Courier New"/>
      <w:caps/>
      <w:sz w:val="24"/>
    </w:rPr>
  </w:style>
  <w:style w:type="paragraph" w:styleId="Heading1">
    <w:name w:val="heading 1"/>
    <w:basedOn w:val="Normal"/>
    <w:next w:val="Normal"/>
    <w:qFormat/>
    <w:rsid w:val="004B549D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4B549D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4B549D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549D"/>
    <w:pPr>
      <w:tabs>
        <w:tab w:val="center" w:pos="4320"/>
        <w:tab w:val="right" w:pos="8640"/>
      </w:tabs>
    </w:pPr>
    <w:rPr>
      <w:rFonts w:ascii="Arial" w:hAnsi="Arial"/>
      <w:caps w:val="0"/>
    </w:rPr>
  </w:style>
  <w:style w:type="paragraph" w:styleId="Footer">
    <w:name w:val="footer"/>
    <w:basedOn w:val="Normal"/>
    <w:rsid w:val="004B549D"/>
    <w:pPr>
      <w:tabs>
        <w:tab w:val="center" w:pos="4320"/>
        <w:tab w:val="right" w:pos="8640"/>
      </w:tabs>
    </w:pPr>
    <w:rPr>
      <w:rFonts w:ascii="Arial" w:hAnsi="Arial"/>
      <w:caps w:val="0"/>
      <w:sz w:val="16"/>
    </w:rPr>
  </w:style>
  <w:style w:type="character" w:styleId="PageNumber">
    <w:name w:val="page number"/>
    <w:basedOn w:val="DefaultParagraphFont"/>
    <w:rsid w:val="004B549D"/>
  </w:style>
  <w:style w:type="paragraph" w:styleId="EnvelopeAddress">
    <w:name w:val="envelope address"/>
    <w:basedOn w:val="Normal"/>
    <w:rsid w:val="004B549D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4B549D"/>
    <w:rPr>
      <w:sz w:val="20"/>
    </w:rPr>
  </w:style>
  <w:style w:type="paragraph" w:styleId="TOC2">
    <w:name w:val="toc 2"/>
    <w:basedOn w:val="Normal"/>
    <w:next w:val="Normal"/>
    <w:autoRedefine/>
    <w:semiHidden/>
    <w:rsid w:val="004B549D"/>
    <w:pPr>
      <w:tabs>
        <w:tab w:val="right" w:pos="7200"/>
      </w:tabs>
      <w:spacing w:after="240"/>
      <w:ind w:left="475"/>
    </w:pPr>
    <w:rPr>
      <w:rFonts w:ascii="Arial" w:hAnsi="Arial"/>
      <w:b/>
      <w:caps w:val="0"/>
      <w:sz w:val="22"/>
    </w:rPr>
  </w:style>
  <w:style w:type="character" w:styleId="Hyperlink">
    <w:name w:val="Hyperlink"/>
    <w:basedOn w:val="DefaultParagraphFont"/>
    <w:unhideWhenUsed/>
    <w:rsid w:val="00DD0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s.siouxfalls.org/energov_prod/selfservice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tylt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30D29CED5DA4485C9E065CA44F6B5" ma:contentTypeVersion="23" ma:contentTypeDescription="Create a new document." ma:contentTypeScope="" ma:versionID="cdd15f53d5c4c09011cae6844a5e345e">
  <xsd:schema xmlns:xsd="http://www.w3.org/2001/XMLSchema" xmlns:xs="http://www.w3.org/2001/XMLSchema" xmlns:p="http://schemas.microsoft.com/office/2006/metadata/properties" xmlns:ns2="36644A87-A0AE-403A-8699-78968C123BFF" xmlns:ns3="36644a87-a0ae-403a-8699-78968c123bff" xmlns:ns4="50a1d912-3c56-44b8-bf7e-d9e7ba304597" xmlns:ns5="41fb7f0c-d1a7-45d1-a1c4-97e4a865c3bb" targetNamespace="http://schemas.microsoft.com/office/2006/metadata/properties" ma:root="true" ma:fieldsID="7c4f380959ddda46f5de9d127ea49f47" ns2:_="" ns3:_="" ns4:_="" ns5:_="">
    <xsd:import namespace="36644A87-A0AE-403A-8699-78968C123BFF"/>
    <xsd:import namespace="36644a87-a0ae-403a-8699-78968c123bff"/>
    <xsd:import namespace="50a1d912-3c56-44b8-bf7e-d9e7ba304597"/>
    <xsd:import namespace="41fb7f0c-d1a7-45d1-a1c4-97e4a865c3bb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PSDescription" minOccurs="0"/>
                <xsd:element ref="ns2:Status" minOccurs="0"/>
                <xsd:element ref="ns3:User_x0020_Instructions" minOccurs="0"/>
                <xsd:element ref="ns3:Media_x0020_Services_x0020_Instructions" minOccurs="0"/>
                <xsd:element ref="ns4:_dlc_DocId" minOccurs="0"/>
                <xsd:element ref="ns4:_dlc_DocIdUrl" minOccurs="0"/>
                <xsd:element ref="ns4:_dlc_DocIdPersistId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44A87-A0AE-403A-8699-78968C123BFF" elementFormDefault="qualified">
    <xsd:import namespace="http://schemas.microsoft.com/office/2006/documentManagement/types"/>
    <xsd:import namespace="http://schemas.microsoft.com/office/infopath/2007/PartnerControls"/>
    <xsd:element name="Owner" ma:index="4" nillable="true" ma:displayName="Owner" ma:internalName="Owner" ma:readOnly="false">
      <xsd:simpleType>
        <xsd:restriction base="dms:Text"/>
      </xsd:simpleType>
    </xsd:element>
    <xsd:element name="SPSDescription" ma:index="5" nillable="true" ma:displayName="Description" ma:internalName="SPSDescription" ma:readOnly="false">
      <xsd:simpleType>
        <xsd:restriction base="dms:Note">
          <xsd:maxLength value="255"/>
        </xsd:restriction>
      </xsd:simpleType>
    </xsd:element>
    <xsd:element name="Status" ma:index="6" nillable="true" ma:displayName="Status" ma:format="Dropdown" ma:internalName="Status" ma:readOnly="false">
      <xsd:simpleType>
        <xsd:restriction base="dms:Choice">
          <xsd:enumeration value="Rough"/>
          <xsd:enumeration value="Draft"/>
          <xsd:enumeration value="In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44a87-a0ae-403a-8699-78968c123bff" elementFormDefault="qualified">
    <xsd:import namespace="http://schemas.microsoft.com/office/2006/documentManagement/types"/>
    <xsd:import namespace="http://schemas.microsoft.com/office/infopath/2007/PartnerControls"/>
    <xsd:element name="User_x0020_Instructions" ma:index="7" nillable="true" ma:displayName="User Instructions" ma:internalName="User_x0020_Instructions" ma:readOnly="false">
      <xsd:simpleType>
        <xsd:restriction base="dms:Note">
          <xsd:maxLength value="255"/>
        </xsd:restriction>
      </xsd:simpleType>
    </xsd:element>
    <xsd:element name="Media_x0020_Services_x0020_Instructions" ma:index="8" nillable="true" ma:displayName="Media Services Instructions" ma:internalName="Media_x0020_Services_x0020_Instruction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1d912-3c56-44b8-bf7e-d9e7ba304597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b7f0c-d1a7-45d1-a1c4-97e4a865c3b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Media_x0020_Services_x0020_Instructions xmlns="36644a87-a0ae-403a-8699-78968c123bff" xsi:nil="true"/>
    <User_x0020_Instructions xmlns="36644a87-a0ae-403a-8699-78968c123bff" xsi:nil="true"/>
    <SPSDescription xmlns="36644A87-A0AE-403A-8699-78968C123BFF">PW Letterhead template</SPSDescription>
    <Owner xmlns="36644A87-A0AE-403A-8699-78968C123BFF" xsi:nil="true"/>
    <Status xmlns="36644A87-A0AE-403A-8699-78968C123BFF" xsi:nil="true"/>
    <_dlc_DocId xmlns="50a1d912-3c56-44b8-bf7e-d9e7ba304597">VSNCU4R6RUQE-1854903888-992</_dlc_DocId>
    <_dlc_DocIdUrl xmlns="50a1d912-3c56-44b8-bf7e-d9e7ba304597">
      <Url>https://insite.siouxfalls.org/sites/ss/General%20Templates/_layouts/15/DocIdRedir.aspx?ID=VSNCU4R6RUQE-1854903888-992</Url>
      <Description>VSNCU4R6RUQE-1854903888-992</Description>
    </_dlc_DocIdUrl>
  </documentManagement>
</p:properties>
</file>

<file path=customXml/itemProps1.xml><?xml version="1.0" encoding="utf-8"?>
<ds:datastoreItem xmlns:ds="http://schemas.openxmlformats.org/officeDocument/2006/customXml" ds:itemID="{D2EB3BF2-0C3B-466C-9AFA-D53CD210D0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5841F5A-5E96-48E2-857F-D5FCD2CB06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5B7254-E5B1-4F42-BA56-D53F2CDB0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44A87-A0AE-403A-8699-78968C123BFF"/>
    <ds:schemaRef ds:uri="36644a87-a0ae-403a-8699-78968c123bff"/>
    <ds:schemaRef ds:uri="50a1d912-3c56-44b8-bf7e-d9e7ba304597"/>
    <ds:schemaRef ds:uri="41fb7f0c-d1a7-45d1-a1c4-97e4a865c3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52D34C-E589-4599-9293-DF47DFCFDD0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074708D-7F16-4770-BF40-FAF828A5E511}">
  <ds:schemaRefs>
    <ds:schemaRef ds:uri="http://schemas.microsoft.com/office/2006/metadata/properties"/>
    <ds:schemaRef ds:uri="36644a87-a0ae-403a-8699-78968c123bff"/>
    <ds:schemaRef ds:uri="36644A87-A0AE-403A-8699-78968C123BFF"/>
    <ds:schemaRef ds:uri="50a1d912-3c56-44b8-bf7e-d9e7ba3045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Ctyltr.dot</Template>
  <TotalTime>5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 Letterhead template</vt:lpstr>
    </vt:vector>
  </TitlesOfParts>
  <Company>Dell Computer Corporation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 Letterhead template</dc:title>
  <dc:subject/>
  <dc:creator>Sally</dc:creator>
  <cp:keywords/>
  <cp:lastModifiedBy>Ondricek, Tony</cp:lastModifiedBy>
  <cp:revision>6</cp:revision>
  <cp:lastPrinted>2018-10-17T14:28:00Z</cp:lastPrinted>
  <dcterms:created xsi:type="dcterms:W3CDTF">2023-09-29T15:19:00Z</dcterms:created>
  <dcterms:modified xsi:type="dcterms:W3CDTF">2023-11-14T22:56:00Z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0x0101002AF30D29CED5DA4485C9E065CA44F6B5</vt:lpwstr>
  </property>
  <property fmtid="{D5CDD505-2E9C-101B-9397-08002B2CF9AE}" pid="3" name="_dlc_DocIdItemGuid">
    <vt:lpwstr>bdde7da4-5f2b-4507-9354-a9e8daaa6c28</vt:lpwstr>
  </property>
</Properties>
</file>